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A3E99" w14:textId="274C0D06" w:rsidR="00C32E9A" w:rsidRDefault="00C32E9A" w:rsidP="003E5E47">
      <w:pPr>
        <w:pBdr>
          <w:right w:val="single" w:sz="4" w:space="4" w:color="92D050"/>
        </w:pBdr>
      </w:pPr>
    </w:p>
    <w:p w14:paraId="5B447FB9" w14:textId="77777777" w:rsidR="00440300" w:rsidRDefault="00440300" w:rsidP="003E5E47">
      <w:pPr>
        <w:pBdr>
          <w:right w:val="single" w:sz="4" w:space="4" w:color="92D050"/>
        </w:pBdr>
        <w:rPr>
          <w:lang w:bidi="de-DE"/>
        </w:rPr>
      </w:pPr>
    </w:p>
    <w:p w14:paraId="3F7BC9BF" w14:textId="635C1F8A" w:rsidR="00440300" w:rsidRDefault="00440300" w:rsidP="00A27716">
      <w:pPr>
        <w:pBdr>
          <w:right w:val="single" w:sz="4" w:space="4" w:color="92D050"/>
        </w:pBdr>
        <w:jc w:val="center"/>
        <w:rPr>
          <w:lang w:bidi="de-DE"/>
        </w:rPr>
      </w:pPr>
      <w:r w:rsidRPr="00A27716"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  <mc:AlternateContent>
          <mc:Choice Requires="wps">
            <w:drawing>
              <wp:anchor distT="36576" distB="36576" distL="36576" distR="36576" simplePos="0" relativeHeight="251686400" behindDoc="0" locked="0" layoutInCell="1" allowOverlap="1" wp14:anchorId="012B9E97" wp14:editId="7B5251B1">
                <wp:simplePos x="0" y="0"/>
                <wp:positionH relativeFrom="margin">
                  <wp:posOffset>3245270</wp:posOffset>
                </wp:positionH>
                <wp:positionV relativeFrom="page">
                  <wp:posOffset>2260081</wp:posOffset>
                </wp:positionV>
                <wp:extent cx="2476500" cy="1300766"/>
                <wp:effectExtent l="0" t="0" r="0" b="0"/>
                <wp:wrapNone/>
                <wp:docPr id="529812552" name="Textfeld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300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92E7A3" w14:textId="36C70927" w:rsidR="00440300" w:rsidRPr="00B55474" w:rsidRDefault="00A27716" w:rsidP="00440300">
                            <w:pPr>
                              <w:widowControl w:val="0"/>
                              <w:spacing w:line="520" w:lineRule="exact"/>
                              <w:jc w:val="center"/>
                              <w:rPr>
                                <w:rFonts w:ascii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  <w:t>Hand in Hand mit unseren Kindern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2B9E97"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026" type="#_x0000_t202" style="position:absolute;left:0;text-align:left;margin-left:255.55pt;margin-top:177.95pt;width:195pt;height:102.4pt;z-index:25168640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" filled="f" fillcolor="#fffffe" stroked="f" strokecolor="#212120" insetpen="t">
                <v:textbox inset="2.88pt,2.88pt,2.88pt,2.88pt">
                  <w:txbxContent>
                    <w:p w14:paraId="3992E7A3" w14:textId="36C70927" w:rsidR="00440300" w:rsidRPr="00B55474" w:rsidRDefault="00A27716" w:rsidP="00440300">
                      <w:pPr>
                        <w:widowControl w:val="0"/>
                        <w:spacing w:line="520" w:lineRule="exact"/>
                        <w:jc w:val="center"/>
                        <w:rPr>
                          <w:rFonts w:ascii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  <w:t>Hand in Hand mit unseren Kindern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607ED" w:rsidRPr="00A27716"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  <mc:AlternateContent>
          <mc:Choice Requires="wps">
            <w:drawing>
              <wp:anchor distT="36576" distB="36576" distL="36576" distR="36576" simplePos="0" relativeHeight="251648512" behindDoc="0" locked="0" layoutInCell="1" allowOverlap="1" wp14:anchorId="25BC13ED" wp14:editId="04180D8E">
                <wp:simplePos x="0" y="0"/>
                <wp:positionH relativeFrom="margin">
                  <wp:align>right</wp:align>
                </wp:positionH>
                <wp:positionV relativeFrom="page">
                  <wp:posOffset>485775</wp:posOffset>
                </wp:positionV>
                <wp:extent cx="2476500" cy="1300766"/>
                <wp:effectExtent l="0" t="0" r="0" b="0"/>
                <wp:wrapNone/>
                <wp:docPr id="51" name="Textfeld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300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A11547" w14:textId="59716AC7" w:rsidR="00B55474" w:rsidRDefault="00B55474" w:rsidP="00B55474">
                            <w:pPr>
                              <w:widowControl w:val="0"/>
                              <w:spacing w:line="520" w:lineRule="exact"/>
                              <w:jc w:val="center"/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  <w:t>Kindergartenverein</w:t>
                            </w:r>
                          </w:p>
                          <w:p w14:paraId="0C5467BB" w14:textId="6F1A3EC3" w:rsidR="009607ED" w:rsidRDefault="009607ED" w:rsidP="00B55474">
                            <w:pPr>
                              <w:widowControl w:val="0"/>
                              <w:spacing w:line="520" w:lineRule="exact"/>
                              <w:jc w:val="center"/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  <w:t>St. Elisabeth e.V.</w:t>
                            </w:r>
                          </w:p>
                          <w:p w14:paraId="3D331A73" w14:textId="5CE6C350" w:rsidR="0021799C" w:rsidRPr="00B55474" w:rsidRDefault="009607ED" w:rsidP="00B55474">
                            <w:pPr>
                              <w:widowControl w:val="0"/>
                              <w:spacing w:line="520" w:lineRule="exact"/>
                              <w:jc w:val="center"/>
                              <w:rPr>
                                <w:rFonts w:ascii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789842"/>
                                <w:w w:val="90"/>
                                <w:sz w:val="48"/>
                                <w:szCs w:val="48"/>
                                <w:lang w:bidi="de-DE"/>
                              </w:rPr>
                              <w:t>Opferbaum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13ED" id="_x0000_s1027" type="#_x0000_t202" style="position:absolute;left:0;text-align:left;margin-left:143.8pt;margin-top:38.25pt;width:195pt;height:102.4pt;z-index:251648512;visibility:visible;mso-wrap-style:square;mso-width-percent:0;mso-height-percent:0;mso-wrap-distance-left:2.88pt;mso-wrap-distance-top:2.88pt;mso-wrap-distance-right:2.88pt;mso-wrap-distance-bottom:2.88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" filled="f" fillcolor="#fffffe" stroked="f" strokecolor="#212120" insetpen="t">
                <v:textbox inset="2.88pt,2.88pt,2.88pt,2.88pt">
                  <w:txbxContent>
                    <w:p w14:paraId="2AA11547" w14:textId="59716AC7" w:rsidR="00B55474" w:rsidRDefault="00B55474" w:rsidP="00B55474">
                      <w:pPr>
                        <w:widowControl w:val="0"/>
                        <w:spacing w:line="520" w:lineRule="exact"/>
                        <w:jc w:val="center"/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  <w:t>Kindergartenverein</w:t>
                      </w:r>
                    </w:p>
                    <w:p w14:paraId="0C5467BB" w14:textId="6F1A3EC3" w:rsidR="009607ED" w:rsidRDefault="009607ED" w:rsidP="00B55474">
                      <w:pPr>
                        <w:widowControl w:val="0"/>
                        <w:spacing w:line="520" w:lineRule="exact"/>
                        <w:jc w:val="center"/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  <w:t>St. Elisabeth e.V.</w:t>
                      </w:r>
                    </w:p>
                    <w:p w14:paraId="3D331A73" w14:textId="5CE6C350" w:rsidR="0021799C" w:rsidRPr="00B55474" w:rsidRDefault="009607ED" w:rsidP="00B55474">
                      <w:pPr>
                        <w:widowControl w:val="0"/>
                        <w:spacing w:line="520" w:lineRule="exact"/>
                        <w:jc w:val="center"/>
                        <w:rPr>
                          <w:rFonts w:ascii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789842"/>
                          <w:w w:val="90"/>
                          <w:sz w:val="48"/>
                          <w:szCs w:val="48"/>
                          <w:lang w:bidi="de-DE"/>
                        </w:rPr>
                        <w:t>Opferbaum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05DAC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Entscheide mit!</w:t>
      </w:r>
    </w:p>
    <w:p w14:paraId="5150E429" w14:textId="77777777" w:rsidR="00440300" w:rsidRPr="00B55474" w:rsidRDefault="0044030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2B78C179" w14:textId="7FFD6303" w:rsidR="00440300" w:rsidRPr="00B55474" w:rsidRDefault="00705DA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Bringe deine 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Ideen ein</w:t>
      </w:r>
      <w:r w:rsidR="005F1CB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!</w:t>
      </w:r>
    </w:p>
    <w:p w14:paraId="51D66B80" w14:textId="77777777" w:rsidR="00440300" w:rsidRPr="00B55474" w:rsidRDefault="0044030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5FB6C42E" w14:textId="77777777" w:rsidR="00705DAC" w:rsidRPr="00B55474" w:rsidRDefault="00705DA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Gestalte mit!</w:t>
      </w:r>
    </w:p>
    <w:p w14:paraId="3B59FB2C" w14:textId="696264DD" w:rsidR="00440300" w:rsidRPr="00B55474" w:rsidRDefault="00705DA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Unterstütze uns 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finanziell</w:t>
      </w:r>
      <w:r w:rsidR="00A27716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, denn jeder Beitrag zählt</w:t>
      </w: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!</w:t>
      </w:r>
    </w:p>
    <w:p w14:paraId="1DCFD4AB" w14:textId="77777777" w:rsidR="00440300" w:rsidRPr="00B55474" w:rsidRDefault="0044030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45E1CFC9" w14:textId="4147EF0D" w:rsidR="00440300" w:rsidRPr="00B55474" w:rsidRDefault="00705DA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Hilf uns, dass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der Kindergartenträger hier in Opferbaum bleib</w:t>
      </w: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en kann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und der enge Kontakt zu</w:t>
      </w:r>
      <w:r w:rsid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m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Kindergarte</w:t>
      </w:r>
      <w:r w:rsid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nteam </w:t>
      </w:r>
      <w:r w:rsidR="0044030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bestehen bleibt</w:t>
      </w:r>
      <w:r w:rsidR="005F1CB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!</w:t>
      </w:r>
    </w:p>
    <w:p w14:paraId="1CEDC5C6" w14:textId="71A322F5" w:rsidR="00440300" w:rsidRPr="00B55474" w:rsidRDefault="003E5E47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>
        <w:rPr>
          <w:noProof/>
        </w:rPr>
        <w:drawing>
          <wp:anchor distT="0" distB="0" distL="114300" distR="114300" simplePos="0" relativeHeight="251674112" behindDoc="1" locked="0" layoutInCell="1" allowOverlap="1" wp14:anchorId="4F5FB5AF" wp14:editId="54D903D2">
            <wp:simplePos x="0" y="0"/>
            <wp:positionH relativeFrom="margin">
              <wp:posOffset>7469586</wp:posOffset>
            </wp:positionH>
            <wp:positionV relativeFrom="paragraph">
              <wp:posOffset>306902</wp:posOffset>
            </wp:positionV>
            <wp:extent cx="1823917" cy="1977156"/>
            <wp:effectExtent l="0" t="0" r="5080" b="4445"/>
            <wp:wrapNone/>
            <wp:docPr id="2667391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7391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917" cy="1977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2341E" w14:textId="4D0229C7" w:rsidR="005F1CB0" w:rsidRPr="00B55474" w:rsidRDefault="0044030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Wir freuen uns auf deine Unterstützung</w:t>
      </w:r>
      <w:r w:rsidR="00A27716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!</w:t>
      </w:r>
    </w:p>
    <w:p w14:paraId="0874FE6B" w14:textId="77777777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E46DCD5" w14:textId="7F856089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77DF5772" w14:textId="51C8CFA3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Die Mitgliedschaft ist unabhängig davon, ob dein Kind unseren Kindergarten besucht oder nicht. Jeder kann uns unterstützen und so unsere örtliche Trägerschaft sichern.</w:t>
      </w:r>
    </w:p>
    <w:p w14:paraId="0A352B30" w14:textId="1169A071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F46939A" w14:textId="51D6C16B" w:rsidR="005F1CB0" w:rsidRPr="00B55474" w:rsidRDefault="00A27716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>
        <w:rPr>
          <w:rFonts w:ascii="Arial" w:hAnsi="Arial" w:cs="Arial"/>
          <w:noProof/>
          <w:color w:val="789842"/>
          <w:w w:val="90"/>
          <w:sz w:val="48"/>
          <w:szCs w:val="48"/>
          <w:lang w:val="en"/>
        </w:rPr>
        <w:drawing>
          <wp:anchor distT="0" distB="0" distL="114300" distR="114300" simplePos="0" relativeHeight="251691520" behindDoc="1" locked="0" layoutInCell="1" allowOverlap="1" wp14:anchorId="605329BD" wp14:editId="452B6C4C">
            <wp:simplePos x="0" y="0"/>
            <wp:positionH relativeFrom="column">
              <wp:posOffset>4083058</wp:posOffset>
            </wp:positionH>
            <wp:positionV relativeFrom="paragraph">
              <wp:posOffset>204765</wp:posOffset>
            </wp:positionV>
            <wp:extent cx="914400" cy="914400"/>
            <wp:effectExtent l="0" t="0" r="0" b="0"/>
            <wp:wrapNone/>
            <wp:docPr id="646769499" name="Grafik 1" descr="Prost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769499" name="Grafik 646769499" descr="Prost Silhouet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FD58B3" w14:textId="5EC59BEE" w:rsidR="005F1CB0" w:rsidRPr="00B55474" w:rsidRDefault="00B55474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Werde</w:t>
      </w:r>
      <w:r w:rsidR="005F1CB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Mitglied</w:t>
      </w:r>
      <w:r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:</w:t>
      </w:r>
      <w:r w:rsidR="005F1CB0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bitte einfach diesen Abschnitt umseitig ausfüllen und im Kindergarten Opferbaum abgeben.</w:t>
      </w:r>
    </w:p>
    <w:p w14:paraId="624FD0CA" w14:textId="77777777" w:rsidR="005F1CB0" w:rsidRPr="00B55474" w:rsidRDefault="005F1CB0" w:rsidP="00A27716">
      <w:pPr>
        <w:pBdr>
          <w:right w:val="single" w:sz="4" w:space="4" w:color="92D050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01D9227" w14:textId="1F2A26BA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0A528A92" w14:textId="7E01C868" w:rsidR="00A27716" w:rsidRDefault="00D41BB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</w:pPr>
      <w:r>
        <w:rPr>
          <w:noProof/>
          <w:color w:val="auto"/>
          <w:kern w:val="0"/>
          <w:sz w:val="24"/>
          <w:szCs w:val="24"/>
          <w:lang w:bidi="de-DE"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anchorId="136C16B9" wp14:editId="26EB08EE">
                <wp:simplePos x="0" y="0"/>
                <wp:positionH relativeFrom="margin">
                  <wp:posOffset>-532434</wp:posOffset>
                </wp:positionH>
                <wp:positionV relativeFrom="page">
                  <wp:posOffset>4905955</wp:posOffset>
                </wp:positionV>
                <wp:extent cx="10607013" cy="1497330"/>
                <wp:effectExtent l="0" t="0" r="4445" b="0"/>
                <wp:wrapNone/>
                <wp:docPr id="2" name="Gruppieren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07013" cy="1497330"/>
                          <a:chOff x="105162302" y="111563253"/>
                          <a:chExt cx="10101031" cy="1444371"/>
                        </a:xfrm>
                      </wpg:grpSpPr>
                      <wps:wsp>
                        <wps:cNvPr id="4" name="Freihandform 62"/>
                        <wps:cNvSpPr>
                          <a:spLocks/>
                        </wps:cNvSpPr>
                        <wps:spPr bwMode="auto">
                          <a:xfrm>
                            <a:off x="113618090" y="111674849"/>
                            <a:ext cx="1645243" cy="408123"/>
                          </a:xfrm>
                          <a:custGeom>
                            <a:avLst/>
                            <a:gdLst>
                              <a:gd name="T0" fmla="*/ 0 w 516"/>
                              <a:gd name="T1" fmla="*/ 128 h 128"/>
                              <a:gd name="T2" fmla="*/ 464 w 516"/>
                              <a:gd name="T3" fmla="*/ 16 h 128"/>
                              <a:gd name="T4" fmla="*/ 516 w 516"/>
                              <a:gd name="T5" fmla="*/ 1 h 128"/>
                              <a:gd name="T6" fmla="*/ 516 w 516"/>
                              <a:gd name="T7" fmla="*/ 0 h 128"/>
                              <a:gd name="T8" fmla="*/ 67 w 516"/>
                              <a:gd name="T9" fmla="*/ 112 h 128"/>
                              <a:gd name="T10" fmla="*/ 0 w 516"/>
                              <a:gd name="T11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16" h="128">
                                <a:moveTo>
                                  <a:pt x="0" y="128"/>
                                </a:moveTo>
                                <a:cubicBezTo>
                                  <a:pt x="158" y="95"/>
                                  <a:pt x="313" y="58"/>
                                  <a:pt x="464" y="16"/>
                                </a:cubicBezTo>
                                <a:cubicBezTo>
                                  <a:pt x="481" y="11"/>
                                  <a:pt x="499" y="6"/>
                                  <a:pt x="516" y="1"/>
                                </a:cubicBezTo>
                                <a:cubicBezTo>
                                  <a:pt x="516" y="0"/>
                                  <a:pt x="516" y="0"/>
                                  <a:pt x="516" y="0"/>
                                </a:cubicBezTo>
                                <a:cubicBezTo>
                                  <a:pt x="370" y="41"/>
                                  <a:pt x="220" y="78"/>
                                  <a:pt x="67" y="112"/>
                                </a:cubicBezTo>
                                <a:cubicBezTo>
                                  <a:pt x="44" y="117"/>
                                  <a:pt x="22" y="123"/>
                                  <a:pt x="0" y="1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ihandform 63"/>
                        <wps:cNvSpPr>
                          <a:spLocks/>
                        </wps:cNvSpPr>
                        <wps:spPr bwMode="auto">
                          <a:xfrm>
                            <a:off x="110155426" y="112076595"/>
                            <a:ext cx="3459475" cy="513341"/>
                          </a:xfrm>
                          <a:custGeom>
                            <a:avLst/>
                            <a:gdLst>
                              <a:gd name="T0" fmla="*/ 576 w 1085"/>
                              <a:gd name="T1" fmla="*/ 92 h 161"/>
                              <a:gd name="T2" fmla="*/ 100 w 1085"/>
                              <a:gd name="T3" fmla="*/ 150 h 161"/>
                              <a:gd name="T4" fmla="*/ 0 w 1085"/>
                              <a:gd name="T5" fmla="*/ 161 h 161"/>
                              <a:gd name="T6" fmla="*/ 576 w 1085"/>
                              <a:gd name="T7" fmla="*/ 94 h 161"/>
                              <a:gd name="T8" fmla="*/ 1023 w 1085"/>
                              <a:gd name="T9" fmla="*/ 15 h 161"/>
                              <a:gd name="T10" fmla="*/ 1085 w 1085"/>
                              <a:gd name="T11" fmla="*/ 0 h 161"/>
                              <a:gd name="T12" fmla="*/ 576 w 1085"/>
                              <a:gd name="T13" fmla="*/ 92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85" h="161">
                                <a:moveTo>
                                  <a:pt x="576" y="92"/>
                                </a:moveTo>
                                <a:cubicBezTo>
                                  <a:pt x="419" y="115"/>
                                  <a:pt x="261" y="134"/>
                                  <a:pt x="100" y="150"/>
                                </a:cubicBezTo>
                                <a:cubicBezTo>
                                  <a:pt x="67" y="154"/>
                                  <a:pt x="33" y="158"/>
                                  <a:pt x="0" y="161"/>
                                </a:cubicBezTo>
                                <a:cubicBezTo>
                                  <a:pt x="195" y="144"/>
                                  <a:pt x="387" y="122"/>
                                  <a:pt x="576" y="94"/>
                                </a:cubicBezTo>
                                <a:cubicBezTo>
                                  <a:pt x="727" y="71"/>
                                  <a:pt x="877" y="45"/>
                                  <a:pt x="1023" y="15"/>
                                </a:cubicBezTo>
                                <a:cubicBezTo>
                                  <a:pt x="1044" y="10"/>
                                  <a:pt x="1065" y="5"/>
                                  <a:pt x="1085" y="0"/>
                                </a:cubicBezTo>
                                <a:cubicBezTo>
                                  <a:pt x="919" y="35"/>
                                  <a:pt x="749" y="66"/>
                                  <a:pt x="576" y="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ihandform 64"/>
                        <wps:cNvSpPr>
                          <a:spLocks/>
                        </wps:cNvSpPr>
                        <wps:spPr bwMode="auto">
                          <a:xfrm>
                            <a:off x="105162302" y="112583559"/>
                            <a:ext cx="4993124" cy="156234"/>
                          </a:xfrm>
                          <a:custGeom>
                            <a:avLst/>
                            <a:gdLst>
                              <a:gd name="T0" fmla="*/ 999 w 1566"/>
                              <a:gd name="T1" fmla="*/ 35 h 49"/>
                              <a:gd name="T2" fmla="*/ 1469 w 1566"/>
                              <a:gd name="T3" fmla="*/ 10 h 49"/>
                              <a:gd name="T4" fmla="*/ 1566 w 1566"/>
                              <a:gd name="T5" fmla="*/ 0 h 49"/>
                              <a:gd name="T6" fmla="*/ 999 w 1566"/>
                              <a:gd name="T7" fmla="*/ 33 h 49"/>
                              <a:gd name="T8" fmla="*/ 0 w 1566"/>
                              <a:gd name="T9" fmla="*/ 11 h 49"/>
                              <a:gd name="T10" fmla="*/ 0 w 1566"/>
                              <a:gd name="T11" fmla="*/ 13 h 49"/>
                              <a:gd name="T12" fmla="*/ 999 w 1566"/>
                              <a:gd name="T13" fmla="*/ 35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66" h="49">
                                <a:moveTo>
                                  <a:pt x="999" y="35"/>
                                </a:moveTo>
                                <a:cubicBezTo>
                                  <a:pt x="1157" y="31"/>
                                  <a:pt x="1314" y="22"/>
                                  <a:pt x="1469" y="10"/>
                                </a:cubicBezTo>
                                <a:cubicBezTo>
                                  <a:pt x="1502" y="7"/>
                                  <a:pt x="1534" y="4"/>
                                  <a:pt x="1566" y="0"/>
                                </a:cubicBezTo>
                                <a:cubicBezTo>
                                  <a:pt x="1379" y="16"/>
                                  <a:pt x="1189" y="28"/>
                                  <a:pt x="999" y="33"/>
                                </a:cubicBezTo>
                                <a:cubicBezTo>
                                  <a:pt x="533" y="47"/>
                                  <a:pt x="173" y="26"/>
                                  <a:pt x="0" y="11"/>
                                </a:cubicBezTo>
                                <a:cubicBezTo>
                                  <a:pt x="0" y="13"/>
                                  <a:pt x="0" y="13"/>
                                  <a:pt x="0" y="13"/>
                                </a:cubicBezTo>
                                <a:cubicBezTo>
                                  <a:pt x="173" y="28"/>
                                  <a:pt x="534" y="49"/>
                                  <a:pt x="999" y="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ihandform 65"/>
                        <wps:cNvSpPr>
                          <a:spLocks/>
                        </wps:cNvSpPr>
                        <wps:spPr bwMode="auto">
                          <a:xfrm>
                            <a:off x="105162302" y="112647328"/>
                            <a:ext cx="5385304" cy="290150"/>
                          </a:xfrm>
                          <a:custGeom>
                            <a:avLst/>
                            <a:gdLst>
                              <a:gd name="T0" fmla="*/ 980 w 1689"/>
                              <a:gd name="T1" fmla="*/ 66 h 91"/>
                              <a:gd name="T2" fmla="*/ 1689 w 1689"/>
                              <a:gd name="T3" fmla="*/ 0 h 91"/>
                              <a:gd name="T4" fmla="*/ 1513 w 1689"/>
                              <a:gd name="T5" fmla="*/ 19 h 91"/>
                              <a:gd name="T6" fmla="*/ 980 w 1689"/>
                              <a:gd name="T7" fmla="*/ 64 h 91"/>
                              <a:gd name="T8" fmla="*/ 0 w 1689"/>
                              <a:gd name="T9" fmla="*/ 69 h 91"/>
                              <a:gd name="T10" fmla="*/ 0 w 1689"/>
                              <a:gd name="T11" fmla="*/ 71 h 91"/>
                              <a:gd name="T12" fmla="*/ 980 w 1689"/>
                              <a:gd name="T13" fmla="*/ 6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89" h="91">
                                <a:moveTo>
                                  <a:pt x="980" y="66"/>
                                </a:moveTo>
                                <a:cubicBezTo>
                                  <a:pt x="1219" y="52"/>
                                  <a:pt x="1456" y="30"/>
                                  <a:pt x="1689" y="0"/>
                                </a:cubicBezTo>
                                <a:cubicBezTo>
                                  <a:pt x="1630" y="7"/>
                                  <a:pt x="1572" y="13"/>
                                  <a:pt x="1513" y="19"/>
                                </a:cubicBezTo>
                                <a:cubicBezTo>
                                  <a:pt x="1337" y="39"/>
                                  <a:pt x="1159" y="53"/>
                                  <a:pt x="980" y="64"/>
                                </a:cubicBezTo>
                                <a:cubicBezTo>
                                  <a:pt x="532" y="89"/>
                                  <a:pt x="180" y="79"/>
                                  <a:pt x="0" y="69"/>
                                </a:cubicBezTo>
                                <a:cubicBezTo>
                                  <a:pt x="0" y="71"/>
                                  <a:pt x="0" y="71"/>
                                  <a:pt x="0" y="71"/>
                                </a:cubicBezTo>
                                <a:cubicBezTo>
                                  <a:pt x="180" y="81"/>
                                  <a:pt x="532" y="91"/>
                                  <a:pt x="980" y="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ihandform 66"/>
                        <wps:cNvSpPr>
                          <a:spLocks/>
                        </wps:cNvSpPr>
                        <wps:spPr bwMode="auto">
                          <a:xfrm>
                            <a:off x="110547606" y="112082972"/>
                            <a:ext cx="3070484" cy="557979"/>
                          </a:xfrm>
                          <a:custGeom>
                            <a:avLst/>
                            <a:gdLst>
                              <a:gd name="T0" fmla="*/ 429 w 963"/>
                              <a:gd name="T1" fmla="*/ 112 h 175"/>
                              <a:gd name="T2" fmla="*/ 963 w 963"/>
                              <a:gd name="T3" fmla="*/ 0 h 175"/>
                              <a:gd name="T4" fmla="*/ 900 w 963"/>
                              <a:gd name="T5" fmla="*/ 13 h 175"/>
                              <a:gd name="T6" fmla="*/ 428 w 963"/>
                              <a:gd name="T7" fmla="*/ 110 h 175"/>
                              <a:gd name="T8" fmla="*/ 0 w 963"/>
                              <a:gd name="T9" fmla="*/ 175 h 175"/>
                              <a:gd name="T10" fmla="*/ 177 w 963"/>
                              <a:gd name="T11" fmla="*/ 153 h 175"/>
                              <a:gd name="T12" fmla="*/ 429 w 963"/>
                              <a:gd name="T13" fmla="*/ 112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63" h="175">
                                <a:moveTo>
                                  <a:pt x="429" y="112"/>
                                </a:moveTo>
                                <a:cubicBezTo>
                                  <a:pt x="610" y="80"/>
                                  <a:pt x="789" y="43"/>
                                  <a:pt x="963" y="0"/>
                                </a:cubicBezTo>
                                <a:cubicBezTo>
                                  <a:pt x="942" y="5"/>
                                  <a:pt x="921" y="9"/>
                                  <a:pt x="900" y="13"/>
                                </a:cubicBezTo>
                                <a:cubicBezTo>
                                  <a:pt x="746" y="49"/>
                                  <a:pt x="589" y="82"/>
                                  <a:pt x="428" y="110"/>
                                </a:cubicBezTo>
                                <a:cubicBezTo>
                                  <a:pt x="288" y="135"/>
                                  <a:pt x="145" y="156"/>
                                  <a:pt x="0" y="175"/>
                                </a:cubicBezTo>
                                <a:cubicBezTo>
                                  <a:pt x="59" y="168"/>
                                  <a:pt x="118" y="161"/>
                                  <a:pt x="177" y="153"/>
                                </a:cubicBezTo>
                                <a:cubicBezTo>
                                  <a:pt x="261" y="140"/>
                                  <a:pt x="345" y="127"/>
                                  <a:pt x="429" y="1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ihandform 67"/>
                        <wps:cNvSpPr>
                          <a:spLocks/>
                        </wps:cNvSpPr>
                        <wps:spPr bwMode="auto">
                          <a:xfrm>
                            <a:off x="113614901" y="111620645"/>
                            <a:ext cx="1648432" cy="455950"/>
                          </a:xfrm>
                          <a:custGeom>
                            <a:avLst/>
                            <a:gdLst>
                              <a:gd name="T0" fmla="*/ 68 w 517"/>
                              <a:gd name="T1" fmla="*/ 129 h 143"/>
                              <a:gd name="T2" fmla="*/ 517 w 517"/>
                              <a:gd name="T3" fmla="*/ 2 h 143"/>
                              <a:gd name="T4" fmla="*/ 517 w 517"/>
                              <a:gd name="T5" fmla="*/ 0 h 143"/>
                              <a:gd name="T6" fmla="*/ 0 w 517"/>
                              <a:gd name="T7" fmla="*/ 143 h 143"/>
                              <a:gd name="T8" fmla="*/ 68 w 517"/>
                              <a:gd name="T9" fmla="*/ 129 h 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17" h="143">
                                <a:moveTo>
                                  <a:pt x="68" y="129"/>
                                </a:moveTo>
                                <a:cubicBezTo>
                                  <a:pt x="221" y="90"/>
                                  <a:pt x="371" y="48"/>
                                  <a:pt x="517" y="2"/>
                                </a:cubicBezTo>
                                <a:cubicBezTo>
                                  <a:pt x="517" y="0"/>
                                  <a:pt x="517" y="0"/>
                                  <a:pt x="517" y="0"/>
                                </a:cubicBezTo>
                                <a:cubicBezTo>
                                  <a:pt x="350" y="53"/>
                                  <a:pt x="177" y="101"/>
                                  <a:pt x="0" y="143"/>
                                </a:cubicBezTo>
                                <a:cubicBezTo>
                                  <a:pt x="23" y="139"/>
                                  <a:pt x="45" y="134"/>
                                  <a:pt x="68" y="12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ihandform 68"/>
                        <wps:cNvSpPr>
                          <a:spLocks/>
                        </wps:cNvSpPr>
                        <wps:spPr bwMode="auto">
                          <a:xfrm>
                            <a:off x="113417217" y="112031956"/>
                            <a:ext cx="414499" cy="92465"/>
                          </a:xfrm>
                          <a:custGeom>
                            <a:avLst/>
                            <a:gdLst>
                              <a:gd name="T0" fmla="*/ 130 w 130"/>
                              <a:gd name="T1" fmla="*/ 0 h 29"/>
                              <a:gd name="T2" fmla="*/ 62 w 130"/>
                              <a:gd name="T3" fmla="*/ 14 h 29"/>
                              <a:gd name="T4" fmla="*/ 0 w 130"/>
                              <a:gd name="T5" fmla="*/ 29 h 29"/>
                              <a:gd name="T6" fmla="*/ 63 w 130"/>
                              <a:gd name="T7" fmla="*/ 16 h 29"/>
                              <a:gd name="T8" fmla="*/ 130 w 130"/>
                              <a:gd name="T9" fmla="*/ 0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0" h="29">
                                <a:moveTo>
                                  <a:pt x="130" y="0"/>
                                </a:moveTo>
                                <a:cubicBezTo>
                                  <a:pt x="107" y="5"/>
                                  <a:pt x="85" y="10"/>
                                  <a:pt x="62" y="14"/>
                                </a:cubicBezTo>
                                <a:cubicBezTo>
                                  <a:pt x="42" y="19"/>
                                  <a:pt x="21" y="24"/>
                                  <a:pt x="0" y="29"/>
                                </a:cubicBezTo>
                                <a:cubicBezTo>
                                  <a:pt x="21" y="25"/>
                                  <a:pt x="42" y="21"/>
                                  <a:pt x="63" y="16"/>
                                </a:cubicBezTo>
                                <a:cubicBezTo>
                                  <a:pt x="85" y="11"/>
                                  <a:pt x="107" y="5"/>
                                  <a:pt x="13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ihandform 69"/>
                        <wps:cNvSpPr>
                          <a:spLocks/>
                        </wps:cNvSpPr>
                        <wps:spPr bwMode="auto">
                          <a:xfrm>
                            <a:off x="105162302" y="111776880"/>
                            <a:ext cx="10101031" cy="1230744"/>
                          </a:xfrm>
                          <a:custGeom>
                            <a:avLst/>
                            <a:gdLst>
                              <a:gd name="T0" fmla="*/ 2121 w 3168"/>
                              <a:gd name="T1" fmla="*/ 243 h 386"/>
                              <a:gd name="T2" fmla="*/ 981 w 3168"/>
                              <a:gd name="T3" fmla="*/ 363 h 386"/>
                              <a:gd name="T4" fmla="*/ 0 w 3168"/>
                              <a:gd name="T5" fmla="*/ 359 h 386"/>
                              <a:gd name="T6" fmla="*/ 0 w 3168"/>
                              <a:gd name="T7" fmla="*/ 361 h 386"/>
                              <a:gd name="T8" fmla="*/ 981 w 3168"/>
                              <a:gd name="T9" fmla="*/ 365 h 386"/>
                              <a:gd name="T10" fmla="*/ 2121 w 3168"/>
                              <a:gd name="T11" fmla="*/ 245 h 386"/>
                              <a:gd name="T12" fmla="*/ 3168 w 3168"/>
                              <a:gd name="T13" fmla="*/ 2 h 386"/>
                              <a:gd name="T14" fmla="*/ 3168 w 3168"/>
                              <a:gd name="T15" fmla="*/ 0 h 386"/>
                              <a:gd name="T16" fmla="*/ 2121 w 3168"/>
                              <a:gd name="T17" fmla="*/ 243 h 3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168" h="386">
                                <a:moveTo>
                                  <a:pt x="2121" y="243"/>
                                </a:moveTo>
                                <a:cubicBezTo>
                                  <a:pt x="1752" y="304"/>
                                  <a:pt x="1369" y="345"/>
                                  <a:pt x="981" y="363"/>
                                </a:cubicBezTo>
                                <a:cubicBezTo>
                                  <a:pt x="532" y="384"/>
                                  <a:pt x="180" y="370"/>
                                  <a:pt x="0" y="359"/>
                                </a:cubicBezTo>
                                <a:cubicBezTo>
                                  <a:pt x="0" y="361"/>
                                  <a:pt x="0" y="361"/>
                                  <a:pt x="0" y="361"/>
                                </a:cubicBezTo>
                                <a:cubicBezTo>
                                  <a:pt x="180" y="372"/>
                                  <a:pt x="532" y="386"/>
                                  <a:pt x="981" y="365"/>
                                </a:cubicBezTo>
                                <a:cubicBezTo>
                                  <a:pt x="1369" y="347"/>
                                  <a:pt x="1753" y="306"/>
                                  <a:pt x="2121" y="245"/>
                                </a:cubicBezTo>
                                <a:cubicBezTo>
                                  <a:pt x="2486" y="185"/>
                                  <a:pt x="2837" y="103"/>
                                  <a:pt x="3168" y="2"/>
                                </a:cubicBezTo>
                                <a:cubicBezTo>
                                  <a:pt x="3168" y="0"/>
                                  <a:pt x="3168" y="0"/>
                                  <a:pt x="3168" y="0"/>
                                </a:cubicBezTo>
                                <a:cubicBezTo>
                                  <a:pt x="2837" y="101"/>
                                  <a:pt x="2486" y="183"/>
                                  <a:pt x="2121" y="2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B63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ihandform 70"/>
                        <wps:cNvSpPr>
                          <a:spLocks/>
                        </wps:cNvSpPr>
                        <wps:spPr bwMode="auto">
                          <a:xfrm>
                            <a:off x="105162302" y="112640951"/>
                            <a:ext cx="5385304" cy="255077"/>
                          </a:xfrm>
                          <a:custGeom>
                            <a:avLst/>
                            <a:gdLst>
                              <a:gd name="T0" fmla="*/ 976 w 1689"/>
                              <a:gd name="T1" fmla="*/ 60 h 80"/>
                              <a:gd name="T2" fmla="*/ 1513 w 1689"/>
                              <a:gd name="T3" fmla="*/ 21 h 80"/>
                              <a:gd name="T4" fmla="*/ 1689 w 1689"/>
                              <a:gd name="T5" fmla="*/ 0 h 80"/>
                              <a:gd name="T6" fmla="*/ 976 w 1689"/>
                              <a:gd name="T7" fmla="*/ 58 h 80"/>
                              <a:gd name="T8" fmla="*/ 0 w 1689"/>
                              <a:gd name="T9" fmla="*/ 52 h 80"/>
                              <a:gd name="T10" fmla="*/ 0 w 1689"/>
                              <a:gd name="T11" fmla="*/ 54 h 80"/>
                              <a:gd name="T12" fmla="*/ 976 w 1689"/>
                              <a:gd name="T13" fmla="*/ 6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89" h="80">
                                <a:moveTo>
                                  <a:pt x="976" y="60"/>
                                </a:moveTo>
                                <a:cubicBezTo>
                                  <a:pt x="1156" y="52"/>
                                  <a:pt x="1336" y="39"/>
                                  <a:pt x="1513" y="21"/>
                                </a:cubicBezTo>
                                <a:cubicBezTo>
                                  <a:pt x="1572" y="15"/>
                                  <a:pt x="1630" y="8"/>
                                  <a:pt x="1689" y="0"/>
                                </a:cubicBezTo>
                                <a:cubicBezTo>
                                  <a:pt x="1455" y="28"/>
                                  <a:pt x="1216" y="47"/>
                                  <a:pt x="976" y="58"/>
                                </a:cubicBezTo>
                                <a:cubicBezTo>
                                  <a:pt x="531" y="78"/>
                                  <a:pt x="181" y="64"/>
                                  <a:pt x="0" y="52"/>
                                </a:cubicBezTo>
                                <a:cubicBezTo>
                                  <a:pt x="0" y="54"/>
                                  <a:pt x="0" y="54"/>
                                  <a:pt x="0" y="54"/>
                                </a:cubicBezTo>
                                <a:cubicBezTo>
                                  <a:pt x="181" y="66"/>
                                  <a:pt x="531" y="80"/>
                                  <a:pt x="976" y="6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ihandform 71"/>
                        <wps:cNvSpPr>
                          <a:spLocks/>
                        </wps:cNvSpPr>
                        <wps:spPr bwMode="auto">
                          <a:xfrm>
                            <a:off x="110547606" y="111681226"/>
                            <a:ext cx="4715727" cy="966102"/>
                          </a:xfrm>
                          <a:custGeom>
                            <a:avLst/>
                            <a:gdLst>
                              <a:gd name="T0" fmla="*/ 1427 w 1479"/>
                              <a:gd name="T1" fmla="*/ 14 h 303"/>
                              <a:gd name="T2" fmla="*/ 427 w 1479"/>
                              <a:gd name="T3" fmla="*/ 241 h 303"/>
                              <a:gd name="T4" fmla="*/ 177 w 1479"/>
                              <a:gd name="T5" fmla="*/ 279 h 303"/>
                              <a:gd name="T6" fmla="*/ 0 w 1479"/>
                              <a:gd name="T7" fmla="*/ 303 h 303"/>
                              <a:gd name="T8" fmla="*/ 427 w 1479"/>
                              <a:gd name="T9" fmla="*/ 243 h 303"/>
                              <a:gd name="T10" fmla="*/ 1479 w 1479"/>
                              <a:gd name="T11" fmla="*/ 1 h 303"/>
                              <a:gd name="T12" fmla="*/ 1479 w 1479"/>
                              <a:gd name="T13" fmla="*/ 0 h 303"/>
                              <a:gd name="T14" fmla="*/ 1427 w 1479"/>
                              <a:gd name="T15" fmla="*/ 14 h 3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479" h="303">
                                <a:moveTo>
                                  <a:pt x="1427" y="14"/>
                                </a:moveTo>
                                <a:cubicBezTo>
                                  <a:pt x="1110" y="108"/>
                                  <a:pt x="775" y="184"/>
                                  <a:pt x="427" y="241"/>
                                </a:cubicBezTo>
                                <a:cubicBezTo>
                                  <a:pt x="344" y="255"/>
                                  <a:pt x="261" y="267"/>
                                  <a:pt x="177" y="279"/>
                                </a:cubicBezTo>
                                <a:cubicBezTo>
                                  <a:pt x="118" y="287"/>
                                  <a:pt x="59" y="295"/>
                                  <a:pt x="0" y="303"/>
                                </a:cubicBezTo>
                                <a:cubicBezTo>
                                  <a:pt x="144" y="286"/>
                                  <a:pt x="287" y="266"/>
                                  <a:pt x="427" y="243"/>
                                </a:cubicBezTo>
                                <a:cubicBezTo>
                                  <a:pt x="794" y="183"/>
                                  <a:pt x="1146" y="101"/>
                                  <a:pt x="1479" y="1"/>
                                </a:cubicBezTo>
                                <a:cubicBezTo>
                                  <a:pt x="1479" y="0"/>
                                  <a:pt x="1479" y="0"/>
                                  <a:pt x="1479" y="0"/>
                                </a:cubicBezTo>
                                <a:cubicBezTo>
                                  <a:pt x="1462" y="5"/>
                                  <a:pt x="1444" y="9"/>
                                  <a:pt x="1427" y="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ihandform 72"/>
                        <wps:cNvSpPr>
                          <a:spLocks/>
                        </wps:cNvSpPr>
                        <wps:spPr bwMode="auto">
                          <a:xfrm>
                            <a:off x="115097534" y="111678038"/>
                            <a:ext cx="165799" cy="47826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15"/>
                              <a:gd name="T2" fmla="*/ 0 w 52"/>
                              <a:gd name="T3" fmla="*/ 15 h 15"/>
                              <a:gd name="T4" fmla="*/ 52 w 52"/>
                              <a:gd name="T5" fmla="*/ 1 h 15"/>
                              <a:gd name="T6" fmla="*/ 52 w 52"/>
                              <a:gd name="T7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2" h="15">
                                <a:moveTo>
                                  <a:pt x="52" y="0"/>
                                </a:moveTo>
                                <a:cubicBezTo>
                                  <a:pt x="35" y="5"/>
                                  <a:pt x="17" y="10"/>
                                  <a:pt x="0" y="15"/>
                                </a:cubicBezTo>
                                <a:cubicBezTo>
                                  <a:pt x="17" y="10"/>
                                  <a:pt x="35" y="6"/>
                                  <a:pt x="52" y="1"/>
                                </a:cubicBez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ihandform 73"/>
                        <wps:cNvSpPr>
                          <a:spLocks/>
                        </wps:cNvSpPr>
                        <wps:spPr bwMode="auto">
                          <a:xfrm>
                            <a:off x="109986437" y="112570805"/>
                            <a:ext cx="1125526" cy="137104"/>
                          </a:xfrm>
                          <a:custGeom>
                            <a:avLst/>
                            <a:gdLst>
                              <a:gd name="T0" fmla="*/ 176 w 353"/>
                              <a:gd name="T1" fmla="*/ 22 h 43"/>
                              <a:gd name="T2" fmla="*/ 0 w 353"/>
                              <a:gd name="T3" fmla="*/ 43 h 43"/>
                              <a:gd name="T4" fmla="*/ 176 w 353"/>
                              <a:gd name="T5" fmla="*/ 24 h 43"/>
                              <a:gd name="T6" fmla="*/ 353 w 353"/>
                              <a:gd name="T7" fmla="*/ 0 h 43"/>
                              <a:gd name="T8" fmla="*/ 176 w 353"/>
                              <a:gd name="T9" fmla="*/ 22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53" h="43">
                                <a:moveTo>
                                  <a:pt x="176" y="22"/>
                                </a:moveTo>
                                <a:cubicBezTo>
                                  <a:pt x="117" y="30"/>
                                  <a:pt x="59" y="37"/>
                                  <a:pt x="0" y="43"/>
                                </a:cubicBezTo>
                                <a:cubicBezTo>
                                  <a:pt x="59" y="37"/>
                                  <a:pt x="117" y="31"/>
                                  <a:pt x="176" y="24"/>
                                </a:cubicBezTo>
                                <a:cubicBezTo>
                                  <a:pt x="235" y="16"/>
                                  <a:pt x="294" y="8"/>
                                  <a:pt x="353" y="0"/>
                                </a:cubicBezTo>
                                <a:cubicBezTo>
                                  <a:pt x="294" y="8"/>
                                  <a:pt x="235" y="15"/>
                                  <a:pt x="176" y="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E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ihandform 74"/>
                        <wps:cNvSpPr>
                          <a:spLocks/>
                        </wps:cNvSpPr>
                        <wps:spPr bwMode="auto">
                          <a:xfrm>
                            <a:off x="105162302" y="112589936"/>
                            <a:ext cx="4993124" cy="213627"/>
                          </a:xfrm>
                          <a:custGeom>
                            <a:avLst/>
                            <a:gdLst>
                              <a:gd name="T0" fmla="*/ 968 w 1566"/>
                              <a:gd name="T1" fmla="*/ 46 h 67"/>
                              <a:gd name="T2" fmla="*/ 1566 w 1566"/>
                              <a:gd name="T3" fmla="*/ 0 h 67"/>
                              <a:gd name="T4" fmla="*/ 1469 w 1566"/>
                              <a:gd name="T5" fmla="*/ 8 h 67"/>
                              <a:gd name="T6" fmla="*/ 968 w 1566"/>
                              <a:gd name="T7" fmla="*/ 44 h 67"/>
                              <a:gd name="T8" fmla="*/ 0 w 1566"/>
                              <a:gd name="T9" fmla="*/ 41 h 67"/>
                              <a:gd name="T10" fmla="*/ 0 w 1566"/>
                              <a:gd name="T11" fmla="*/ 43 h 67"/>
                              <a:gd name="T12" fmla="*/ 968 w 1566"/>
                              <a:gd name="T13" fmla="*/ 46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566" h="67">
                                <a:moveTo>
                                  <a:pt x="968" y="46"/>
                                </a:moveTo>
                                <a:cubicBezTo>
                                  <a:pt x="1169" y="37"/>
                                  <a:pt x="1369" y="21"/>
                                  <a:pt x="1566" y="0"/>
                                </a:cubicBezTo>
                                <a:cubicBezTo>
                                  <a:pt x="1534" y="3"/>
                                  <a:pt x="1502" y="6"/>
                                  <a:pt x="1469" y="8"/>
                                </a:cubicBezTo>
                                <a:cubicBezTo>
                                  <a:pt x="1304" y="24"/>
                                  <a:pt x="1136" y="36"/>
                                  <a:pt x="968" y="44"/>
                                </a:cubicBezTo>
                                <a:cubicBezTo>
                                  <a:pt x="529" y="65"/>
                                  <a:pt x="183" y="52"/>
                                  <a:pt x="0" y="41"/>
                                </a:cubicBezTo>
                                <a:cubicBezTo>
                                  <a:pt x="0" y="43"/>
                                  <a:pt x="0" y="43"/>
                                  <a:pt x="0" y="43"/>
                                </a:cubicBezTo>
                                <a:cubicBezTo>
                                  <a:pt x="183" y="54"/>
                                  <a:pt x="529" y="67"/>
                                  <a:pt x="968" y="4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B63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ihandform 75"/>
                        <wps:cNvSpPr>
                          <a:spLocks/>
                        </wps:cNvSpPr>
                        <wps:spPr bwMode="auto">
                          <a:xfrm>
                            <a:off x="110155426" y="111563253"/>
                            <a:ext cx="5107907" cy="1020306"/>
                          </a:xfrm>
                          <a:custGeom>
                            <a:avLst/>
                            <a:gdLst>
                              <a:gd name="T0" fmla="*/ 0 w 1602"/>
                              <a:gd name="T1" fmla="*/ 320 h 320"/>
                              <a:gd name="T2" fmla="*/ 100 w 1602"/>
                              <a:gd name="T3" fmla="*/ 311 h 320"/>
                              <a:gd name="T4" fmla="*/ 542 w 1602"/>
                              <a:gd name="T5" fmla="*/ 248 h 320"/>
                              <a:gd name="T6" fmla="*/ 1602 w 1602"/>
                              <a:gd name="T7" fmla="*/ 2 h 320"/>
                              <a:gd name="T8" fmla="*/ 1602 w 1602"/>
                              <a:gd name="T9" fmla="*/ 0 h 320"/>
                              <a:gd name="T10" fmla="*/ 542 w 1602"/>
                              <a:gd name="T11" fmla="*/ 247 h 320"/>
                              <a:gd name="T12" fmla="*/ 0 w 1602"/>
                              <a:gd name="T13" fmla="*/ 320 h 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602" h="320">
                                <a:moveTo>
                                  <a:pt x="0" y="320"/>
                                </a:moveTo>
                                <a:cubicBezTo>
                                  <a:pt x="33" y="317"/>
                                  <a:pt x="67" y="314"/>
                                  <a:pt x="100" y="311"/>
                                </a:cubicBezTo>
                                <a:cubicBezTo>
                                  <a:pt x="249" y="293"/>
                                  <a:pt x="397" y="273"/>
                                  <a:pt x="542" y="248"/>
                                </a:cubicBezTo>
                                <a:cubicBezTo>
                                  <a:pt x="912" y="187"/>
                                  <a:pt x="1267" y="104"/>
                                  <a:pt x="1602" y="2"/>
                                </a:cubicBezTo>
                                <a:cubicBezTo>
                                  <a:pt x="1602" y="0"/>
                                  <a:pt x="1602" y="0"/>
                                  <a:pt x="1602" y="0"/>
                                </a:cubicBezTo>
                                <a:cubicBezTo>
                                  <a:pt x="1267" y="102"/>
                                  <a:pt x="912" y="185"/>
                                  <a:pt x="542" y="247"/>
                                </a:cubicBezTo>
                                <a:cubicBezTo>
                                  <a:pt x="364" y="276"/>
                                  <a:pt x="183" y="301"/>
                                  <a:pt x="0" y="3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B63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ihandform 76"/>
                        <wps:cNvSpPr>
                          <a:spLocks/>
                        </wps:cNvSpPr>
                        <wps:spPr bwMode="auto">
                          <a:xfrm>
                            <a:off x="109846145" y="112554863"/>
                            <a:ext cx="628126" cy="60581"/>
                          </a:xfrm>
                          <a:custGeom>
                            <a:avLst/>
                            <a:gdLst>
                              <a:gd name="T0" fmla="*/ 97 w 197"/>
                              <a:gd name="T1" fmla="*/ 9 h 19"/>
                              <a:gd name="T2" fmla="*/ 0 w 197"/>
                              <a:gd name="T3" fmla="*/ 19 h 19"/>
                              <a:gd name="T4" fmla="*/ 97 w 197"/>
                              <a:gd name="T5" fmla="*/ 11 h 19"/>
                              <a:gd name="T6" fmla="*/ 197 w 197"/>
                              <a:gd name="T7" fmla="*/ 0 h 19"/>
                              <a:gd name="T8" fmla="*/ 97 w 197"/>
                              <a:gd name="T9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7" h="19">
                                <a:moveTo>
                                  <a:pt x="97" y="9"/>
                                </a:moveTo>
                                <a:cubicBezTo>
                                  <a:pt x="65" y="13"/>
                                  <a:pt x="33" y="16"/>
                                  <a:pt x="0" y="19"/>
                                </a:cubicBezTo>
                                <a:cubicBezTo>
                                  <a:pt x="33" y="17"/>
                                  <a:pt x="65" y="14"/>
                                  <a:pt x="97" y="11"/>
                                </a:cubicBezTo>
                                <a:cubicBezTo>
                                  <a:pt x="130" y="8"/>
                                  <a:pt x="164" y="4"/>
                                  <a:pt x="197" y="0"/>
                                </a:cubicBezTo>
                                <a:cubicBezTo>
                                  <a:pt x="164" y="3"/>
                                  <a:pt x="130" y="6"/>
                                  <a:pt x="97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4B63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21212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AC3B7" id="Gruppieren 61" o:spid="_x0000_s1026" style="position:absolute;margin-left:-41.9pt;margin-top:386.3pt;width:835.2pt;height:117.9pt;z-index:251635200;mso-position-horizontal-relative:margin;mso-position-vertical-relative:page" coordorigin="1051623,1115632" coordsize="101010,14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">
                <v:shape id="Freihandform 62" o:spid="_x0000_s1027" style="position:absolute;left:1136180;top:1116748;width:16453;height:4081;visibility:visible;mso-wrap-style:square;v-text-anchor:top" coordsize="516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" path="m,128c158,95,313,58,464,16,481,11,499,6,516,1v,-1,,-1,,-1c370,41,220,78,67,112,44,117,22,123,,128xe" fillcolor="#fffffe" stroked="f" strokecolor="#212120">
                  <v:shadow color="#8c8682"/>
                  <v:path arrowok="t" o:connecttype="custom" o:connectlocs="0,408123;1479443,51015;1645243,3188;1645243,0;213627,357108;0,408123" o:connectangles="0,0,0,0,0,0"/>
                </v:shape>
                <v:shape id="Freihandform 63" o:spid="_x0000_s1028" style="position:absolute;left:1101554;top:1120765;width:34595;height:5134;visibility:visible;mso-wrap-style:square;v-text-anchor:top" coordsize="1085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" path="m576,92c419,115,261,134,100,150,67,154,33,158,,161,195,144,387,122,576,94,727,71,877,45,1023,15v21,-5,42,-10,62,-15c919,35,749,66,576,92xe" fillcolor="#fffffe" stroked="f" strokecolor="#212120">
                  <v:shadow color="#8c8682"/>
                  <v:path arrowok="t" o:connecttype="custom" o:connectlocs="1836551,293338;318846,478268;0,513341;1836551,299715;3261791,47827;3459475,0;1836551,293338" o:connectangles="0,0,0,0,0,0,0"/>
                </v:shape>
                <v:shape id="Freihandform 64" o:spid="_x0000_s1029" style="position:absolute;left:1051623;top:1125835;width:49931;height:1562;visibility:visible;mso-wrap-style:square;v-text-anchor:top" coordsize="156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" path="m999,35v158,-4,315,-13,470,-25c1502,7,1534,4,1566,,1379,16,1189,28,999,33,533,47,173,26,,11v,2,,2,,2c173,28,534,49,999,35xe" fillcolor="#fffffe" stroked="f" strokecolor="#212120">
                  <v:shadow color="#8c8682"/>
                  <v:path arrowok="t" o:connecttype="custom" o:connectlocs="3185269,111596;4683844,31884;4993124,0;3185269,105219;0,35073;0,41450;3185269,111596" o:connectangles="0,0,0,0,0,0,0"/>
                </v:shape>
                <v:shape id="Freihandform 65" o:spid="_x0000_s1030" style="position:absolute;left:1051623;top:1126473;width:53853;height:2901;visibility:visible;mso-wrap-style:square;v-text-anchor:top" coordsize="1689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" path="m980,66c1219,52,1456,30,1689,v-59,7,-117,13,-176,19c1337,39,1159,53,980,64,532,89,180,79,,69v,2,,2,,2c180,81,532,91,980,66xe" fillcolor="#fffffe" stroked="f" strokecolor="#212120">
                  <v:shadow color="#8c8682"/>
                  <v:path arrowok="t" o:connecttype="custom" o:connectlocs="3124688,210438;5385304,0;4824136,60581;3124688,204062;0,220004;0,226381;3124688,210438" o:connectangles="0,0,0,0,0,0,0"/>
                </v:shape>
                <v:shape id="Freihandform 66" o:spid="_x0000_s1031" style="position:absolute;left:1105476;top:1120829;width:30704;height:5580;visibility:visible;mso-wrap-style:square;v-text-anchor:top" coordsize="963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" path="m429,112c610,80,789,43,963,,942,5,921,9,900,13,746,49,589,82,428,110,288,135,145,156,,175v59,-7,118,-14,177,-22c261,140,345,127,429,112xe" fillcolor="#fffffe" stroked="f" strokecolor="#212120">
                  <v:shadow color="#8c8682"/>
                  <v:path arrowok="t" o:connecttype="custom" o:connectlocs="1367848,357107;3070484,0;2869611,41450;1364660,350730;0,557979;564357,487833;1367848,357107" o:connectangles="0,0,0,0,0,0,0"/>
                </v:shape>
                <v:shape id="Freihandform 67" o:spid="_x0000_s1032" style="position:absolute;left:1136149;top:1116206;width:16484;height:4559;visibility:visible;mso-wrap-style:square;v-text-anchor:top" coordsize="517,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" path="m68,129c221,90,371,48,517,2v,-2,,-2,,-2c350,53,177,101,,143v23,-4,45,-9,68,-14xe" fillcolor="#fffffe" stroked="f" strokecolor="#212120">
                  <v:shadow color="#8c8682"/>
                  <v:path arrowok="t" o:connecttype="custom" o:connectlocs="216815,411312;1648432,6377;1648432,0;0,455950;216815,411312" o:connectangles="0,0,0,0,0"/>
                </v:shape>
                <v:shape id="Freihandform 68" o:spid="_x0000_s1033" style="position:absolute;left:1134172;top:1120319;width:4145;height:925;visibility:visible;mso-wrap-style:square;v-text-anchor:top" coordsize="1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" path="m130,c107,5,85,10,62,14,42,19,21,24,,29,21,25,42,21,63,16,85,11,107,5,130,xe" fillcolor="#fffffe" stroked="f" strokecolor="#212120">
                  <v:shadow color="#8c8682"/>
                  <v:path arrowok="t" o:connecttype="custom" o:connectlocs="414499,0;197684,44638;0,92465;200873,51015;414499,0" o:connectangles="0,0,0,0,0"/>
                </v:shape>
                <v:shape id="Freihandform 69" o:spid="_x0000_s1034" style="position:absolute;left:1051623;top:1117768;width:101010;height:12308;visibility:visible;mso-wrap-style:square;v-text-anchor:top" coordsize="3168,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" path="m2121,243c1752,304,1369,345,981,363,532,384,180,370,,359v,2,,2,,2c180,372,532,386,981,365v388,-18,772,-59,1140,-120c2486,185,2837,103,3168,2v,-2,,-2,,-2c2837,101,2486,183,2121,243xe" fillcolor="#f4b631" stroked="f" strokecolor="#212120">
                  <v:shadow color="#8c8682"/>
                  <v:path arrowok="t" o:connecttype="custom" o:connectlocs="6762717,774795;3127876,1157410;0,1144656;0,1151033;3127876,1163786;6762717,781172;10101031,6377;10101031,0;6762717,774795" o:connectangles="0,0,0,0,0,0,0,0,0"/>
                </v:shape>
                <v:shape id="Freihandform 70" o:spid="_x0000_s1035" style="position:absolute;left:1051623;top:1126409;width:53853;height:2551;visibility:visible;mso-wrap-style:square;v-text-anchor:top" coordsize="1689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" path="m976,60v180,-8,360,-21,537,-39c1572,15,1630,8,1689,,1455,28,1216,47,976,58,531,78,181,64,,52v,2,,2,,2c181,66,531,80,976,60xe" fillcolor="#fffffe" stroked="f" strokecolor="#212120">
                  <v:shadow color="#8c8682"/>
                  <v:path arrowok="t" o:connecttype="custom" o:connectlocs="3111934,191308;4824136,66958;5385304,0;3111934,184931;0,165800;0,172177;3111934,191308" o:connectangles="0,0,0,0,0,0,0"/>
                </v:shape>
                <v:shape id="Freihandform 71" o:spid="_x0000_s1036" style="position:absolute;left:1105476;top:1116812;width:47157;height:9661;visibility:visible;mso-wrap-style:square;v-text-anchor:top" coordsize="1479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" path="m1427,14c1110,108,775,184,427,241v-83,14,-166,26,-250,38c118,287,59,295,,303,144,286,287,266,427,243,794,183,1146,101,1479,1v,-1,,-1,,-1c1462,5,1444,9,1427,14xe" fillcolor="#fffffe" stroked="f" strokecolor="#212120">
                  <v:shadow color="#8c8682"/>
                  <v:path arrowok="t" o:connecttype="custom" o:connectlocs="4549927,44638;1361471,768418;564357,889579;0,966102;1361471,774795;4715727,3188;4715727,0;4549927,44638" o:connectangles="0,0,0,0,0,0,0,0"/>
                </v:shape>
                <v:shape id="Freihandform 72" o:spid="_x0000_s1037" style="position:absolute;left:1150975;top:1116780;width:1658;height:478;visibility:visible;mso-wrap-style:square;v-text-anchor:top" coordsize="5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" path="m52,c35,5,17,10,,15,17,10,35,6,52,1l52,xe" fillcolor="#fffffe" stroked="f" strokecolor="#212120">
                  <v:shadow color="#8c8682"/>
                  <v:path arrowok="t" o:connecttype="custom" o:connectlocs="165799,0;0,47826;165799,3188;165799,0" o:connectangles="0,0,0,0"/>
                </v:shape>
                <v:shape id="Freihandform 73" o:spid="_x0000_s1038" style="position:absolute;left:1099864;top:1125708;width:11255;height:1371;visibility:visible;mso-wrap-style:square;v-text-anchor:top" coordsize="35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" path="m176,22c117,30,59,37,,43,59,37,117,31,176,24,235,16,294,8,353,,294,8,235,15,176,22xe" fillcolor="#fffffe" stroked="f" strokecolor="#212120">
                  <v:shadow color="#8c8682"/>
                  <v:path arrowok="t" o:connecttype="custom" o:connectlocs="561169,70146;0,137104;561169,76523;1125526,0;561169,70146" o:connectangles="0,0,0,0,0"/>
                </v:shape>
                <v:shape id="Freihandform 74" o:spid="_x0000_s1039" style="position:absolute;left:1051623;top:1125899;width:49931;height:2136;visibility:visible;mso-wrap-style:square;v-text-anchor:top" coordsize="15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" path="m968,46c1169,37,1369,21,1566,v-32,3,-64,6,-97,8c1304,24,1136,36,968,44,529,65,183,52,,41v,2,,2,,2c183,54,529,67,968,46xe" fillcolor="#f4b631" stroked="f" strokecolor="#212120">
                  <v:shadow color="#8c8682"/>
                  <v:path arrowok="t" o:connecttype="custom" o:connectlocs="3086427,146669;4993124,0;4683844,25508;3086427,140292;0,130727;0,137104;3086427,146669" o:connectangles="0,0,0,0,0,0,0"/>
                </v:shape>
                <v:shape id="Freihandform 75" o:spid="_x0000_s1040" style="position:absolute;left:1101554;top:1115632;width:51079;height:10203;visibility:visible;mso-wrap-style:square;v-text-anchor:top" coordsize="1602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" path="m,320v33,-3,67,-6,100,-9c249,293,397,273,542,248,912,187,1267,104,1602,2v,-2,,-2,,-2c1267,102,912,185,542,247,364,276,183,301,,320xe" fillcolor="#f4b631" stroked="f" strokecolor="#212120">
                  <v:shadow color="#8c8682"/>
                  <v:path arrowok="t" o:connecttype="custom" o:connectlocs="0,1020306;318846,991610;1728143,790737;5107907,6377;5107907,0;1728143,787549;0,1020306" o:connectangles="0,0,0,0,0,0,0"/>
                </v:shape>
                <v:shape id="Freihandform 76" o:spid="_x0000_s1041" style="position:absolute;left:1098461;top:1125548;width:6281;height:606;visibility:visible;mso-wrap-style:square;v-text-anchor:top" coordsize="19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" path="m97,9c65,13,33,16,,19,33,17,65,14,97,11,130,8,164,4,197,,164,3,130,6,97,9xe" fillcolor="#f4b631" stroked="f" strokecolor="#212120">
                  <v:shadow color="#8c8682"/>
                  <v:path arrowok="t" o:connecttype="custom" o:connectlocs="309280,28696;0,60581;309280,35073;628126,0;309280,28696" o:connectangles="0,0,0,0,0"/>
                </v:shape>
                <w10:wrap anchorx="margin" anchory="page"/>
              </v:group>
            </w:pict>
          </mc:Fallback>
        </mc:AlternateContent>
      </w:r>
      <w:r w:rsidR="00A27716">
        <w:rPr>
          <w:rFonts w:ascii="Arial" w:hAnsi="Arial" w:cs="Arial"/>
          <w:noProof/>
          <w:color w:val="789842"/>
          <w:w w:val="90"/>
          <w:sz w:val="48"/>
          <w:szCs w:val="48"/>
          <w:lang w:val="en"/>
        </w:rPr>
        <w:drawing>
          <wp:inline distT="0" distB="0" distL="0" distR="0" wp14:anchorId="68C6174E" wp14:editId="59EE3AEC">
            <wp:extent cx="450760" cy="450760"/>
            <wp:effectExtent l="0" t="0" r="6985" b="0"/>
            <wp:docPr id="957644875" name="Grafik 2" descr="Unterschrift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44875" name="Grafik 957644875" descr="Unterschrift mit einfarbiger Füllu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93" cy="458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29D8F" w14:textId="279AF04F" w:rsidR="00A27716" w:rsidRDefault="00D41BBC" w:rsidP="00A27716">
      <w:pPr>
        <w:pBdr>
          <w:right w:val="single" w:sz="4" w:space="4" w:color="92D050"/>
        </w:pBdr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</w:pPr>
      <w:r>
        <w:rPr>
          <w:noProof/>
          <w:color w:val="auto"/>
          <w:kern w:val="0"/>
          <w:sz w:val="24"/>
          <w:szCs w:val="24"/>
          <w:lang w:bidi="de-DE"/>
        </w:rPr>
        <mc:AlternateContent>
          <mc:Choice Requires="wps">
            <w:drawing>
              <wp:anchor distT="0" distB="0" distL="114300" distR="114300" simplePos="0" relativeHeight="251634176" behindDoc="1" locked="0" layoutInCell="1" allowOverlap="1" wp14:anchorId="0A153E5B" wp14:editId="4CC5E8D2">
                <wp:simplePos x="0" y="0"/>
                <wp:positionH relativeFrom="page">
                  <wp:align>left</wp:align>
                </wp:positionH>
                <wp:positionV relativeFrom="page">
                  <wp:align>bottom</wp:align>
                </wp:positionV>
                <wp:extent cx="10662589" cy="2449002"/>
                <wp:effectExtent l="0" t="0" r="5715" b="8890"/>
                <wp:wrapNone/>
                <wp:docPr id="1" name="Freihand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662589" cy="2449002"/>
                        </a:xfrm>
                        <a:custGeom>
                          <a:avLst/>
                          <a:gdLst>
                            <a:gd name="T0" fmla="*/ 3168 w 3168"/>
                            <a:gd name="T1" fmla="*/ 754 h 754"/>
                            <a:gd name="T2" fmla="*/ 3168 w 3168"/>
                            <a:gd name="T3" fmla="*/ 0 h 754"/>
                            <a:gd name="T4" fmla="*/ 985 w 3168"/>
                            <a:gd name="T5" fmla="*/ 355 h 754"/>
                            <a:gd name="T6" fmla="*/ 0 w 3168"/>
                            <a:gd name="T7" fmla="*/ 389 h 754"/>
                            <a:gd name="T8" fmla="*/ 0 w 3168"/>
                            <a:gd name="T9" fmla="*/ 754 h 754"/>
                            <a:gd name="T10" fmla="*/ 3168 w 3168"/>
                            <a:gd name="T11" fmla="*/ 754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168" h="754">
                              <a:moveTo>
                                <a:pt x="3168" y="754"/>
                              </a:moveTo>
                              <a:cubicBezTo>
                                <a:pt x="3168" y="0"/>
                                <a:pt x="3168" y="0"/>
                                <a:pt x="3168" y="0"/>
                              </a:cubicBezTo>
                              <a:cubicBezTo>
                                <a:pt x="2438" y="221"/>
                                <a:pt x="1302" y="335"/>
                                <a:pt x="985" y="355"/>
                              </a:cubicBezTo>
                              <a:cubicBezTo>
                                <a:pt x="553" y="382"/>
                                <a:pt x="218" y="387"/>
                                <a:pt x="0" y="389"/>
                              </a:cubicBezTo>
                              <a:cubicBezTo>
                                <a:pt x="0" y="754"/>
                                <a:pt x="0" y="754"/>
                                <a:pt x="0" y="754"/>
                              </a:cubicBezTo>
                              <a:lnTo>
                                <a:pt x="3168" y="7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451AF" id="Freihandform 60" o:spid="_x0000_s1026" style="position:absolute;margin-left:0;margin-top:0;width:839.55pt;height:192.85pt;z-index:-25168230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coordsize="3168,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" path="m3168,754c3168,,3168,,3168,,2438,221,1302,335,985,355,553,382,218,387,,389,,754,,754,,754r3168,xe" fillcolor="#70ad47 [3209]" stroked="f">
                <v:path arrowok="t" o:connecttype="custom" o:connectlocs="10662589,2449002;10662589,0;3315230,1153045;0,1263477;0,2449002;10662589,2449002" o:connectangles="0,0,0,0,0,0"/>
                <w10:wrap anchorx="page" anchory="page"/>
              </v:shape>
            </w:pict>
          </mc:Fallback>
        </mc:AlternateContent>
      </w:r>
    </w:p>
    <w:p w14:paraId="67094647" w14:textId="1707D73E" w:rsidR="00A27716" w:rsidRDefault="00A27716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</w:pPr>
    </w:p>
    <w:p w14:paraId="31F44A82" w14:textId="77777777" w:rsidR="00A27716" w:rsidRDefault="00A27716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</w:pPr>
    </w:p>
    <w:p w14:paraId="00E96316" w14:textId="77777777" w:rsidR="00D41BBC" w:rsidRPr="00A27716" w:rsidRDefault="00D41BBC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</w:pPr>
    </w:p>
    <w:p w14:paraId="3F9BFD8A" w14:textId="3D82D0AC" w:rsidR="005F1CB0" w:rsidRPr="00B55474" w:rsidRDefault="005F1CB0" w:rsidP="00A27716">
      <w:pPr>
        <w:pBdr>
          <w:top w:val="single" w:sz="4" w:space="1" w:color="auto"/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lang w:bidi="de-DE"/>
        </w:rPr>
      </w:pPr>
      <w:r w:rsidRPr="00B55474">
        <w:rPr>
          <w:rFonts w:ascii="Arial" w:eastAsia="Arial" w:hAnsi="Arial" w:cs="Arial"/>
          <w:noProof/>
          <w:w w:val="90"/>
          <w:u w:val="single"/>
          <w:lang w:bidi="de-DE"/>
        </w:rPr>
        <w:t>Hinweise zum Datenschutz</w:t>
      </w:r>
      <w:r w:rsidRPr="00B55474">
        <w:rPr>
          <w:rFonts w:ascii="Arial" w:eastAsia="Arial" w:hAnsi="Arial" w:cs="Arial"/>
          <w:noProof/>
          <w:w w:val="90"/>
          <w:lang w:bidi="de-DE"/>
        </w:rPr>
        <w:t>:</w:t>
      </w:r>
    </w:p>
    <w:p w14:paraId="1BF87397" w14:textId="4C5F29C6" w:rsidR="005F1CB0" w:rsidRPr="00B55474" w:rsidRDefault="005F1CB0" w:rsidP="00A27716">
      <w:pPr>
        <w:pBdr>
          <w:right w:val="single" w:sz="4" w:space="4" w:color="92D050"/>
        </w:pBdr>
        <w:jc w:val="center"/>
        <w:rPr>
          <w:rFonts w:ascii="Arial" w:eastAsia="Arial" w:hAnsi="Arial" w:cs="Arial"/>
          <w:noProof/>
          <w:w w:val="90"/>
          <w:lang w:bidi="de-DE"/>
        </w:rPr>
      </w:pPr>
      <w:r w:rsidRPr="00B55474">
        <w:rPr>
          <w:rFonts w:ascii="Arial" w:eastAsia="Arial" w:hAnsi="Arial" w:cs="Arial"/>
          <w:noProof/>
          <w:w w:val="90"/>
          <w:lang w:bidi="de-DE"/>
        </w:rPr>
        <w:t>Die Daten werden ausschließlich für die satzungsmäßigen Zwecke des Vereins genutzt und nicht an Dritte weitergegeben.</w:t>
      </w:r>
    </w:p>
    <w:p w14:paraId="004D5385" w14:textId="29839E0A" w:rsidR="005F1CB0" w:rsidRPr="00B55474" w:rsidRDefault="00D41BBC" w:rsidP="00A27716">
      <w:pP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>
        <w:rPr>
          <w:noProof/>
          <w:color w:val="auto"/>
          <w:kern w:val="0"/>
          <w:sz w:val="24"/>
          <w:szCs w:val="24"/>
          <w:lang w:bidi="de-DE"/>
        </w:rPr>
        <mc:AlternateContent>
          <mc:Choice Requires="wps">
            <w:drawing>
              <wp:anchor distT="36576" distB="36576" distL="36576" distR="36576" simplePos="0" relativeHeight="251688448" behindDoc="0" locked="0" layoutInCell="1" allowOverlap="1" wp14:anchorId="5B42B2BC" wp14:editId="0B4F2C2C">
                <wp:simplePos x="0" y="0"/>
                <wp:positionH relativeFrom="margin">
                  <wp:posOffset>6802120</wp:posOffset>
                </wp:positionH>
                <wp:positionV relativeFrom="margin">
                  <wp:posOffset>6017738</wp:posOffset>
                </wp:positionV>
                <wp:extent cx="2962140" cy="1262130"/>
                <wp:effectExtent l="0" t="0" r="0" b="0"/>
                <wp:wrapNone/>
                <wp:docPr id="1598893764" name="Textfeld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140" cy="1262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382A50" w14:textId="21BE69BB" w:rsidR="00BC5096" w:rsidRDefault="00B55474" w:rsidP="00BC509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Kindergartenverein </w:t>
                            </w:r>
                            <w:r w:rsidR="00BC509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St. Elisabeth e.V. </w:t>
                            </w:r>
                          </w:p>
                          <w:p w14:paraId="27F1AA98" w14:textId="68B01651" w:rsidR="00A27716" w:rsidRDefault="00BC509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c/o </w:t>
                            </w:r>
                            <w:r w:rsidR="00CA06D1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Haus für Kinder „Spielwiese“</w:t>
                            </w:r>
                          </w:p>
                          <w:p w14:paraId="5E01A9CD" w14:textId="512050BF" w:rsidR="00A27716" w:rsidRPr="00A27716" w:rsidRDefault="00A2771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br/>
                            </w:r>
                            <w:r w:rsidR="00CA06D1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Jahnstr. 15</w:t>
                            </w:r>
                            <w:r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 </w:t>
                            </w:r>
                          </w:p>
                          <w:p w14:paraId="6A652229" w14:textId="77777777" w:rsidR="00A27716" w:rsidRDefault="00A2771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97241 Bergtheim </w:t>
                            </w:r>
                          </w:p>
                          <w:p w14:paraId="241E4643" w14:textId="77777777" w:rsidR="00A27716" w:rsidRPr="00A27716" w:rsidRDefault="00A2771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</w:p>
                          <w:p w14:paraId="44DC7E6C" w14:textId="5F819B66" w:rsidR="00A27716" w:rsidRPr="00A27716" w:rsidRDefault="00A2771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Tel. 09384/643 </w:t>
                            </w:r>
                          </w:p>
                          <w:p w14:paraId="59EAD4EB" w14:textId="3009EE4A" w:rsidR="00A27716" w:rsidRPr="00A27716" w:rsidRDefault="00CA06D1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vorstand</w:t>
                            </w:r>
                            <w:r w:rsidR="00A27716"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@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kiga-</w:t>
                            </w:r>
                            <w:r w:rsidR="00A27716" w:rsidRPr="00A27716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opferbaum.com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2B2BC" id="Textfeld 100" o:spid="_x0000_s1028" type="#_x0000_t202" style="position:absolute;left:0;text-align:left;margin-left:535.6pt;margin-top:473.85pt;width:233.25pt;height:99.4pt;z-index:25168844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" filled="f" fillcolor="#fffffe" stroked="f" strokecolor="#212120" insetpen="t">
                <v:textbox inset="2.88pt,2.88pt,2.88pt,2.88pt">
                  <w:txbxContent>
                    <w:p w14:paraId="79382A50" w14:textId="21BE69BB" w:rsidR="00BC5096" w:rsidRDefault="00B55474" w:rsidP="00BC509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Kindergartenverein </w:t>
                      </w:r>
                      <w:r w:rsidR="00BC509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St. Elisabeth e.V. </w:t>
                      </w:r>
                    </w:p>
                    <w:p w14:paraId="27F1AA98" w14:textId="68B01651" w:rsidR="00A27716" w:rsidRDefault="00BC5096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c/o </w:t>
                      </w:r>
                      <w:r w:rsidR="00CA06D1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Haus für Kinder „Spielwiese“</w:t>
                      </w:r>
                    </w:p>
                    <w:p w14:paraId="5E01A9CD" w14:textId="512050BF" w:rsidR="00A27716" w:rsidRPr="00A27716" w:rsidRDefault="00A27716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br/>
                      </w:r>
                      <w:r w:rsidR="00CA06D1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Jahnstr. 15</w:t>
                      </w:r>
                      <w:r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 </w:t>
                      </w:r>
                    </w:p>
                    <w:p w14:paraId="6A652229" w14:textId="77777777" w:rsidR="00A27716" w:rsidRDefault="00A27716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97241 Bergtheim </w:t>
                      </w:r>
                    </w:p>
                    <w:p w14:paraId="241E4643" w14:textId="77777777" w:rsidR="00A27716" w:rsidRPr="00A27716" w:rsidRDefault="00A27716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</w:p>
                    <w:p w14:paraId="44DC7E6C" w14:textId="5F819B66" w:rsidR="00A27716" w:rsidRPr="00A27716" w:rsidRDefault="00A27716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Tel. 09384/643 </w:t>
                      </w:r>
                    </w:p>
                    <w:p w14:paraId="59EAD4EB" w14:textId="3009EE4A" w:rsidR="00A27716" w:rsidRPr="00A27716" w:rsidRDefault="00CA06D1" w:rsidP="00A27716">
                      <w:pP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vorstand</w:t>
                      </w:r>
                      <w:r w:rsidR="00A27716"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@</w:t>
                      </w: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kiga-</w:t>
                      </w:r>
                      <w:r w:rsidR="00A27716" w:rsidRPr="00A27716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opferbaum.com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AFB2A15" w14:textId="4D78ACA2" w:rsidR="009607ED" w:rsidRDefault="00A27716">
      <w:pPr>
        <w:rPr>
          <w:lang w:bidi="de-DE"/>
        </w:rPr>
      </w:pPr>
      <w:r>
        <w:rPr>
          <w:noProof/>
          <w:color w:val="auto"/>
          <w:kern w:val="0"/>
          <w:sz w:val="24"/>
          <w:szCs w:val="24"/>
          <w:lang w:bidi="de-DE"/>
        </w:rPr>
        <mc:AlternateContent>
          <mc:Choice Requires="wps">
            <w:drawing>
              <wp:anchor distT="36576" distB="36576" distL="36576" distR="36576" simplePos="0" relativeHeight="251690496" behindDoc="0" locked="0" layoutInCell="1" allowOverlap="1" wp14:anchorId="38D62449" wp14:editId="149CF46F">
                <wp:simplePos x="0" y="0"/>
                <wp:positionH relativeFrom="column">
                  <wp:posOffset>-391160</wp:posOffset>
                </wp:positionH>
                <wp:positionV relativeFrom="margin">
                  <wp:align>bottom</wp:align>
                </wp:positionV>
                <wp:extent cx="6104586" cy="991673"/>
                <wp:effectExtent l="0" t="0" r="0" b="0"/>
                <wp:wrapNone/>
                <wp:docPr id="710337718" name="Textfeld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4586" cy="9916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0B2BCA" w14:textId="44CB2EBA" w:rsidR="00A27716" w:rsidRPr="00B55474" w:rsidRDefault="00E82F94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 xml:space="preserve">Natürlich kannst du </w:t>
                            </w:r>
                            <w:r w:rsidR="00CA06D1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unser Haus für Kinder</w:t>
                            </w: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 xml:space="preserve"> auch mit einer freiwilligen Spende auf folgendem</w:t>
                            </w: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 </w:t>
                            </w: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Konto unterstützen:</w:t>
                            </w:r>
                          </w:p>
                          <w:p w14:paraId="369BB754" w14:textId="77777777" w:rsidR="00A27716" w:rsidRPr="00B55474" w:rsidRDefault="00A27716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</w:p>
                          <w:p w14:paraId="37C886A1" w14:textId="52CCF2BC" w:rsidR="00E82F94" w:rsidRPr="00B55474" w:rsidRDefault="00E82F94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  <w:r w:rsidRPr="00B55474">
                              <w:rPr>
                                <w:rFonts w:ascii="Arial" w:eastAsia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IBAN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  <w:t xml:space="preserve">DE 78 7936 2081 0000 5112 69 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VR Mainbank eG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 xml:space="preserve"> 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</w:r>
                            <w:r w:rsidRPr="00B55474">
                              <w:rPr>
                                <w:rFonts w:ascii="Arial" w:eastAsia="Arial" w:hAnsi="Arial" w:cs="Arial"/>
                                <w:b/>
                                <w:bCs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BIC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 xml:space="preserve"> 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  <w:t>GENODEF!GZH</w:t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</w:r>
                            <w:r w:rsidR="00B55474"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ab/>
                            </w:r>
                          </w:p>
                          <w:p w14:paraId="78B9A71F" w14:textId="77777777" w:rsidR="00E82F94" w:rsidRPr="00B55474" w:rsidRDefault="00E82F94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</w:p>
                          <w:p w14:paraId="01CFBA16" w14:textId="2E7087CF" w:rsidR="00E82F94" w:rsidRPr="00B55474" w:rsidRDefault="00E82F94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>Bei Beiträgen unter 100 Euro genügt dem Finanzamt der Einzahlungsbeleg bzw.Kontoauszug</w:t>
                            </w:r>
                          </w:p>
                          <w:p w14:paraId="182B6B33" w14:textId="6C79A0FA" w:rsidR="00E82F94" w:rsidRPr="00B55474" w:rsidRDefault="00E82F94" w:rsidP="00A27716">
                            <w:pPr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</w:pPr>
                            <w:r w:rsidRPr="00B55474">
                              <w:rPr>
                                <w:rFonts w:ascii="Arial" w:eastAsia="Arial" w:hAnsi="Arial" w:cs="Arial"/>
                                <w:noProof/>
                                <w:color w:val="FFFFFF" w:themeColor="background1"/>
                                <w:w w:val="90"/>
                                <w:lang w:bidi="de-DE"/>
                              </w:rPr>
                              <w:t xml:space="preserve">Bei Beiträgen über 100 Euro stellen wir nach Angabe der vollständigen Adresse natürlich eine Spendenquittung aus!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62449" id="_x0000_s1029" type="#_x0000_t202" style="position:absolute;margin-left:-30.8pt;margin-top:0;width:480.7pt;height:78.1pt;z-index:251690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3B0B2BCA" w14:textId="44CB2EBA" w:rsidR="00A27716" w:rsidRPr="00B55474" w:rsidRDefault="00E82F94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  <w:r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 xml:space="preserve">Natürlich kannst du </w:t>
                      </w:r>
                      <w:r w:rsidR="00CA06D1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>unser Haus für Kinder</w:t>
                      </w:r>
                      <w:r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 xml:space="preserve"> auch mit einer freiwilligen Spende auf folgendem</w:t>
                      </w:r>
                      <w:r w:rsidRPr="00B55474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 </w:t>
                      </w:r>
                      <w:r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>Konto unterstützen:</w:t>
                      </w:r>
                    </w:p>
                    <w:p w14:paraId="369BB754" w14:textId="77777777" w:rsidR="00A27716" w:rsidRPr="00B55474" w:rsidRDefault="00A27716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</w:p>
                    <w:p w14:paraId="37C886A1" w14:textId="52CCF2BC" w:rsidR="00E82F94" w:rsidRPr="00B55474" w:rsidRDefault="00E82F94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  <w:r w:rsidRPr="00B55474">
                        <w:rPr>
                          <w:rFonts w:ascii="Arial" w:eastAsia="Arial" w:hAnsi="Arial" w:cs="Arial"/>
                          <w:b/>
                          <w:bCs/>
                          <w:noProof/>
                          <w:color w:val="FFFFFF" w:themeColor="background1"/>
                          <w:w w:val="90"/>
                          <w:lang w:bidi="de-DE"/>
                        </w:rPr>
                        <w:t>IBAN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  <w:t xml:space="preserve">DE 78 7936 2081 0000 5112 69 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</w:r>
                      <w:r w:rsidR="00B55474" w:rsidRPr="00B55474">
                        <w:rPr>
                          <w:rFonts w:ascii="Arial" w:eastAsia="Arial" w:hAnsi="Arial" w:cs="Arial"/>
                          <w:b/>
                          <w:bCs/>
                          <w:noProof/>
                          <w:color w:val="FFFFFF" w:themeColor="background1"/>
                          <w:w w:val="90"/>
                          <w:lang w:bidi="de-DE"/>
                        </w:rPr>
                        <w:t>VR Mainbank eG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 xml:space="preserve"> 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</w:r>
                      <w:r w:rsidRPr="00B55474">
                        <w:rPr>
                          <w:rFonts w:ascii="Arial" w:eastAsia="Arial" w:hAnsi="Arial" w:cs="Arial"/>
                          <w:b/>
                          <w:bCs/>
                          <w:noProof/>
                          <w:color w:val="FFFFFF" w:themeColor="background1"/>
                          <w:w w:val="90"/>
                          <w:lang w:bidi="de-DE"/>
                        </w:rPr>
                        <w:t>BIC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 xml:space="preserve"> 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  <w:t>GENODEF!GZH</w:t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</w:r>
                      <w:r w:rsidR="00B55474"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ab/>
                      </w:r>
                    </w:p>
                    <w:p w14:paraId="78B9A71F" w14:textId="77777777" w:rsidR="00E82F94" w:rsidRPr="00B55474" w:rsidRDefault="00E82F94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</w:p>
                    <w:p w14:paraId="01CFBA16" w14:textId="2E7087CF" w:rsidR="00E82F94" w:rsidRPr="00B55474" w:rsidRDefault="00E82F94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  <w:r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>Bei Beiträgen unter 100 Euro genügt dem Finanzamt der Einzahlungsbeleg bzw.Kontoauszug</w:t>
                      </w:r>
                    </w:p>
                    <w:p w14:paraId="182B6B33" w14:textId="6C79A0FA" w:rsidR="00E82F94" w:rsidRPr="00B55474" w:rsidRDefault="00E82F94" w:rsidP="00A27716">
                      <w:pPr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</w:pPr>
                      <w:r w:rsidRPr="00B55474">
                        <w:rPr>
                          <w:rFonts w:ascii="Arial" w:eastAsia="Arial" w:hAnsi="Arial" w:cs="Arial"/>
                          <w:noProof/>
                          <w:color w:val="FFFFFF" w:themeColor="background1"/>
                          <w:w w:val="90"/>
                          <w:lang w:bidi="de-DE"/>
                        </w:rPr>
                        <w:t xml:space="preserve">Bei Beiträgen über 100 Euro stellen wir nach Angabe der vollständigen Adresse natürlich eine Spendenquittung aus! 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C32E9A">
        <w:rPr>
          <w:lang w:bidi="de-DE"/>
        </w:rPr>
        <w:br w:type="page"/>
      </w:r>
    </w:p>
    <w:p w14:paraId="2F74F301" w14:textId="2E4FFD95" w:rsidR="009607ED" w:rsidRDefault="009607ED">
      <w:pPr>
        <w:rPr>
          <w:lang w:bidi="de-DE"/>
        </w:rPr>
      </w:pPr>
    </w:p>
    <w:p w14:paraId="43079313" w14:textId="7F1C4810" w:rsidR="009607ED" w:rsidRDefault="009607ED">
      <w:pPr>
        <w:rPr>
          <w:lang w:bidi="de-DE"/>
        </w:rPr>
      </w:pPr>
    </w:p>
    <w:p w14:paraId="272A5D92" w14:textId="06E3F1C1" w:rsidR="009607ED" w:rsidRDefault="00A41B6B">
      <w:pPr>
        <w:rPr>
          <w:lang w:bidi="de-DE"/>
        </w:rPr>
      </w:pPr>
      <w:r>
        <w:rPr>
          <w:noProof/>
          <w:lang w:bidi="de-D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6FE47C4" wp14:editId="29C40E60">
                <wp:simplePos x="0" y="0"/>
                <wp:positionH relativeFrom="margin">
                  <wp:align>left</wp:align>
                </wp:positionH>
                <wp:positionV relativeFrom="paragraph">
                  <wp:posOffset>140791</wp:posOffset>
                </wp:positionV>
                <wp:extent cx="6568225" cy="489397"/>
                <wp:effectExtent l="0" t="0" r="4445" b="6350"/>
                <wp:wrapNone/>
                <wp:docPr id="58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8225" cy="4893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5F46459" w14:textId="77777777" w:rsidR="009607ED" w:rsidRPr="00440300" w:rsidRDefault="009607ED" w:rsidP="00A41B6B">
                            <w:pPr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noProof/>
                                <w:color w:val="EF792F"/>
                                <w:w w:val="90"/>
                                <w:sz w:val="36"/>
                                <w:szCs w:val="36"/>
                                <w:u w:val="single"/>
                                <w:lang w:bidi="de-DE"/>
                              </w:rPr>
                            </w:pPr>
                            <w:r w:rsidRPr="00440300">
                              <w:rPr>
                                <w:rFonts w:ascii="Arial" w:eastAsia="Arial" w:hAnsi="Arial" w:cs="Arial"/>
                                <w:b/>
                                <w:bCs/>
                                <w:noProof/>
                                <w:color w:val="EF792F"/>
                                <w:w w:val="90"/>
                                <w:sz w:val="36"/>
                                <w:szCs w:val="36"/>
                                <w:u w:val="single"/>
                                <w:lang w:bidi="de-DE"/>
                              </w:rPr>
                              <w:t>Wer sind wir? Was machen wir? Und warum bist du wichtig?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E47C4" id="Textfeld 5" o:spid="_x0000_s1030" type="#_x0000_t202" style="position:absolute;margin-left:0;margin-top:11.1pt;width:517.2pt;height:38.55pt;z-index:2516771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05F46459" w14:textId="77777777" w:rsidR="009607ED" w:rsidRPr="00440300" w:rsidRDefault="009607ED" w:rsidP="00A41B6B">
                      <w:pPr>
                        <w:jc w:val="center"/>
                        <w:rPr>
                          <w:rFonts w:ascii="Arial" w:eastAsia="Arial" w:hAnsi="Arial" w:cs="Arial"/>
                          <w:b/>
                          <w:bCs/>
                          <w:noProof/>
                          <w:color w:val="EF792F"/>
                          <w:w w:val="90"/>
                          <w:sz w:val="36"/>
                          <w:szCs w:val="36"/>
                          <w:u w:val="single"/>
                          <w:lang w:bidi="de-DE"/>
                        </w:rPr>
                      </w:pPr>
                      <w:r w:rsidRPr="00440300">
                        <w:rPr>
                          <w:rFonts w:ascii="Arial" w:eastAsia="Arial" w:hAnsi="Arial" w:cs="Arial"/>
                          <w:b/>
                          <w:bCs/>
                          <w:noProof/>
                          <w:color w:val="EF792F"/>
                          <w:w w:val="90"/>
                          <w:sz w:val="36"/>
                          <w:szCs w:val="36"/>
                          <w:u w:val="single"/>
                          <w:lang w:bidi="de-DE"/>
                        </w:rPr>
                        <w:t>Wer sind wir? Was machen wir? Und warum bist du wichtig?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731CD7A" w14:textId="027613D8" w:rsidR="009607ED" w:rsidRDefault="009607ED">
      <w:pPr>
        <w:rPr>
          <w:lang w:bidi="de-DE"/>
        </w:rPr>
      </w:pPr>
    </w:p>
    <w:p w14:paraId="3B8041F5" w14:textId="4C42C925" w:rsidR="00C32E9A" w:rsidRDefault="00C32E9A"/>
    <w:p w14:paraId="1C1B5082" w14:textId="77777777" w:rsidR="009607ED" w:rsidRDefault="009607ED"/>
    <w:p w14:paraId="5B32BF18" w14:textId="0184ADEC" w:rsidR="00A41B6B" w:rsidRDefault="00A41B6B" w:rsidP="00EA48D6">
      <w:pPr>
        <w:jc w:val="center"/>
        <w:rPr>
          <w:rFonts w:ascii="Arial" w:eastAsia="Arial" w:hAnsi="Arial" w:cs="Arial"/>
          <w:noProof/>
          <w:color w:val="EF792F"/>
          <w:w w:val="90"/>
          <w:sz w:val="24"/>
          <w:szCs w:val="24"/>
          <w:lang w:bidi="de-DE"/>
        </w:rPr>
      </w:pPr>
    </w:p>
    <w:p w14:paraId="36BDD7F3" w14:textId="62826B6B" w:rsidR="00A41B6B" w:rsidRDefault="00A41B6B" w:rsidP="00EA48D6">
      <w:pPr>
        <w:jc w:val="center"/>
        <w:rPr>
          <w:rFonts w:ascii="Arial" w:eastAsia="Arial" w:hAnsi="Arial" w:cs="Arial"/>
          <w:noProof/>
          <w:color w:val="EF792F"/>
          <w:w w:val="90"/>
          <w:sz w:val="24"/>
          <w:szCs w:val="24"/>
          <w:lang w:bidi="de-DE"/>
        </w:rPr>
      </w:pPr>
    </w:p>
    <w:p w14:paraId="14AE0236" w14:textId="0A9CA6F6" w:rsidR="009607ED" w:rsidRPr="00AF674F" w:rsidRDefault="00EA48D6" w:rsidP="00EA48D6">
      <w:pPr>
        <w:jc w:val="center"/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  <w:t>Wer sind wir?</w:t>
      </w:r>
    </w:p>
    <w:p w14:paraId="2CD99CD0" w14:textId="67173148" w:rsidR="00A41B6B" w:rsidRPr="00EA48D6" w:rsidRDefault="00A41B6B" w:rsidP="00EA48D6">
      <w:pPr>
        <w:jc w:val="center"/>
        <w:rPr>
          <w:rFonts w:ascii="Arial" w:eastAsia="Arial" w:hAnsi="Arial" w:cs="Arial"/>
          <w:noProof/>
          <w:color w:val="EF792F"/>
          <w:w w:val="90"/>
          <w:sz w:val="24"/>
          <w:szCs w:val="24"/>
          <w:lang w:bidi="de-DE"/>
        </w:rPr>
      </w:pPr>
    </w:p>
    <w:p w14:paraId="0F89DDA0" w14:textId="3E8843B6" w:rsidR="001360D0" w:rsidRPr="00B55474" w:rsidRDefault="00705DAC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Der Kindergartenverein </w:t>
      </w:r>
      <w:r w:rsidR="009607E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St. Elisabeth e.V.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ist ein kirchlich eingetragener Verein der seit 1911 freiwillig, ehrenamtlich und unentgeltlich </w:t>
      </w:r>
      <w:r w:rsidR="009607E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de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n</w:t>
      </w:r>
      <w:r w:rsidR="009607E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Kindergarten in Opferbaum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trägt. </w:t>
      </w:r>
    </w:p>
    <w:p w14:paraId="32C047C5" w14:textId="0A0928F0" w:rsidR="00705DAC" w:rsidRPr="00B55474" w:rsidRDefault="00705DAC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436FCA27" w14:textId="2431B2F1" w:rsidR="00A41B6B" w:rsidRPr="00B55474" w:rsidRDefault="00A41B6B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4AEA9CD2" w14:textId="2C2B1AF8" w:rsidR="001360D0" w:rsidRPr="00B55474" w:rsidRDefault="00DC3380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D.h. wir sind Eltern, die 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sich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ehrenamtlich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in einer Elterninitiative engagieren, um die Interessen unserer Kinder direkt und ohne Umwege mit der Kindergartenleitung zu vertreten.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</w:p>
    <w:p w14:paraId="61AAD77D" w14:textId="77777777" w:rsidR="001360D0" w:rsidRPr="00EA48D6" w:rsidRDefault="001360D0" w:rsidP="009607ED">
      <w:pPr>
        <w:jc w:val="center"/>
        <w:rPr>
          <w:rFonts w:ascii="Arial" w:hAnsi="Arial" w:cs="Arial"/>
          <w:sz w:val="24"/>
          <w:szCs w:val="24"/>
        </w:rPr>
      </w:pPr>
    </w:p>
    <w:p w14:paraId="124B71B2" w14:textId="77777777" w:rsidR="00714B3D" w:rsidRDefault="00714B3D" w:rsidP="009607ED">
      <w:pPr>
        <w:jc w:val="center"/>
        <w:rPr>
          <w:rFonts w:ascii="Arial" w:hAnsi="Arial" w:cs="Arial"/>
          <w:sz w:val="24"/>
          <w:szCs w:val="24"/>
        </w:rPr>
      </w:pPr>
    </w:p>
    <w:p w14:paraId="40C7CEAB" w14:textId="77777777" w:rsidR="00A41B6B" w:rsidRPr="00EA48D6" w:rsidRDefault="00A41B6B" w:rsidP="009607ED">
      <w:pPr>
        <w:jc w:val="center"/>
        <w:rPr>
          <w:rFonts w:ascii="Arial" w:hAnsi="Arial" w:cs="Arial"/>
          <w:sz w:val="24"/>
          <w:szCs w:val="24"/>
        </w:rPr>
      </w:pPr>
    </w:p>
    <w:p w14:paraId="2D2A1200" w14:textId="207E3F56" w:rsidR="001360D0" w:rsidRPr="00AF674F" w:rsidRDefault="001360D0" w:rsidP="00714B3D">
      <w:pPr>
        <w:jc w:val="center"/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  <w:t>Was machen wir?</w:t>
      </w:r>
    </w:p>
    <w:p w14:paraId="69E32E9C" w14:textId="77777777" w:rsidR="00A41B6B" w:rsidRPr="00EA48D6" w:rsidRDefault="00A41B6B" w:rsidP="00714B3D">
      <w:pPr>
        <w:jc w:val="center"/>
        <w:rPr>
          <w:rFonts w:ascii="Arial" w:hAnsi="Arial" w:cs="Arial"/>
          <w:sz w:val="24"/>
          <w:szCs w:val="24"/>
        </w:rPr>
      </w:pPr>
    </w:p>
    <w:p w14:paraId="06D30BC8" w14:textId="543E35CF" w:rsidR="002A44C2" w:rsidRPr="00B55474" w:rsidRDefault="001360D0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Wir sind </w:t>
      </w:r>
      <w:r w:rsidR="002A44C2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Träger</w:t>
      </w:r>
      <w:r w:rsidR="00BC5096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, also </w:t>
      </w:r>
      <w:r w:rsidR="002A44C2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der Arbeitgeber des Kindergartens in Opferbaum.</w:t>
      </w:r>
    </w:p>
    <w:p w14:paraId="7C86A8AC" w14:textId="77777777" w:rsidR="00A41B6B" w:rsidRPr="00B55474" w:rsidRDefault="00A41B6B" w:rsidP="009607ED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7C90DDC" w14:textId="623785E7" w:rsidR="00DC3380" w:rsidRPr="00B55474" w:rsidRDefault="00DC3380" w:rsidP="00DC3380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D.h. wir</w:t>
      </w:r>
      <w:r w:rsidR="002A44C2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tragen Verantwortung für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Personal, Qualität und </w:t>
      </w:r>
      <w:r w:rsidR="00D973A1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Finanzen des Kindergartens.</w:t>
      </w:r>
    </w:p>
    <w:p w14:paraId="18372A5A" w14:textId="60D13E7F" w:rsidR="009607ED" w:rsidRPr="00B55474" w:rsidRDefault="00DC3380" w:rsidP="00DC3380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Wir können</w:t>
      </w:r>
      <w:r w:rsidR="00D973A1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="00D41BBC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über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Öffnungs- und Schließzeiten, den Betreuungsumfang und die Sachausstattungen </w:t>
      </w:r>
      <w:r w:rsidR="00D41BBC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entscheiden.</w:t>
      </w:r>
    </w:p>
    <w:p w14:paraId="1F8E7D39" w14:textId="4514BA25" w:rsidR="002A44C2" w:rsidRPr="00B55474" w:rsidRDefault="002A44C2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71131C2" w14:textId="40BE1123" w:rsidR="002A44C2" w:rsidRPr="00B55474" w:rsidRDefault="00BC509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Wenn du mehr dazu wissen willst, oder Fragen hast, dann sprich uns gerne an. </w:t>
      </w:r>
    </w:p>
    <w:p w14:paraId="241EBC58" w14:textId="431E5C2D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1F133856" w14:textId="1CC73399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1DDEFDC0" w14:textId="54F5ED0A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7CD9D01F" w14:textId="736DB535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47998B1" w14:textId="284F89EB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6B9D2DB1" w14:textId="4E9D3C7C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249EDF3F" w14:textId="77777777" w:rsidR="001471D9" w:rsidRPr="00B55474" w:rsidRDefault="001471D9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16A02549" w14:textId="77777777" w:rsidR="001471D9" w:rsidRPr="00B55474" w:rsidRDefault="001471D9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2D02713A" w14:textId="77777777" w:rsidR="001471D9" w:rsidRPr="00B55474" w:rsidRDefault="001471D9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092A3445" w14:textId="77777777" w:rsidR="00EA48D6" w:rsidRPr="00B55474" w:rsidRDefault="00EA48D6" w:rsidP="00705DAC">
      <w:pPr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60D9BB3E" w14:textId="77777777" w:rsidR="00EA48D6" w:rsidRPr="00B55474" w:rsidRDefault="00EA48D6" w:rsidP="00EA48D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33579FD" w14:textId="24288544" w:rsidR="002A44C2" w:rsidRPr="00AF674F" w:rsidRDefault="00714B3D" w:rsidP="00670C02">
      <w:pPr>
        <w:jc w:val="center"/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  <w:t>Und warum bist du wichtig?</w:t>
      </w:r>
    </w:p>
    <w:p w14:paraId="3FED43FB" w14:textId="77777777" w:rsidR="00A41B6B" w:rsidRPr="00EA48D6" w:rsidRDefault="00A41B6B" w:rsidP="00670C02">
      <w:pPr>
        <w:jc w:val="center"/>
        <w:rPr>
          <w:rFonts w:ascii="Arial" w:eastAsia="Arial" w:hAnsi="Arial" w:cs="Arial"/>
          <w:noProof/>
          <w:color w:val="EF792F"/>
          <w:w w:val="90"/>
          <w:sz w:val="24"/>
          <w:szCs w:val="24"/>
          <w:lang w:bidi="de-DE"/>
        </w:rPr>
      </w:pPr>
    </w:p>
    <w:p w14:paraId="64FE0C30" w14:textId="20EAEE99" w:rsidR="00714B3D" w:rsidRPr="00B55474" w:rsidRDefault="00FE5C46" w:rsidP="00670C02">
      <w:pPr>
        <w:pStyle w:val="Listenabsatz"/>
        <w:numPr>
          <w:ilvl w:val="0"/>
          <w:numId w:val="1"/>
        </w:num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Weil 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deine Ideen und Fähigkeiten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dazu beitragen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deine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Wünsche und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die deiner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Kinder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umzusetzen</w:t>
      </w:r>
      <w:r w:rsid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.</w:t>
      </w:r>
    </w:p>
    <w:p w14:paraId="5080485D" w14:textId="77777777" w:rsidR="00A41B6B" w:rsidRPr="00B55474" w:rsidRDefault="00A41B6B" w:rsidP="00670C02">
      <w:pPr>
        <w:pStyle w:val="Listenabsatz"/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AF4480D" w14:textId="6FD017E1" w:rsidR="00FE5C46" w:rsidRPr="00B55474" w:rsidRDefault="00FE5C46" w:rsidP="00670C02">
      <w:pPr>
        <w:pStyle w:val="Listenabsatz"/>
        <w:numPr>
          <w:ilvl w:val="0"/>
          <w:numId w:val="1"/>
        </w:num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Weil du </w:t>
      </w:r>
      <w:r w:rsidR="00091845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direkt mitentscheiden kannst</w:t>
      </w:r>
      <w:r w:rsidR="00B55474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.</w:t>
      </w:r>
    </w:p>
    <w:p w14:paraId="0FA4B827" w14:textId="77777777" w:rsidR="00A41B6B" w:rsidRPr="00B55474" w:rsidRDefault="00A41B6B" w:rsidP="00670C02">
      <w:pPr>
        <w:pStyle w:val="Listenabsatz"/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213E2D9A" w14:textId="7096A70F" w:rsidR="00FE5C46" w:rsidRPr="00B55474" w:rsidRDefault="00FE5C46" w:rsidP="00670C02">
      <w:pPr>
        <w:pStyle w:val="Listenabsatz"/>
        <w:numPr>
          <w:ilvl w:val="0"/>
          <w:numId w:val="1"/>
        </w:num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Weil dein Mitgliederbeitrag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/deine Spende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dazu beiträgt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eine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n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finanzielle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n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Backround für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A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us</w:t>
      </w:r>
      <w:r w:rsidR="00BE277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gaben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</w:t>
      </w:r>
      <w:r w:rsidR="00336DB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zu schaffen,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die über </w:t>
      </w:r>
      <w:r w:rsidR="00BE277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den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Kindergartenbeitr</w:t>
      </w:r>
      <w:r w:rsidR="00BE277A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ag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leider nicht abgedeckt werden können</w:t>
      </w:r>
      <w:r w:rsidR="00714B3D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.</w:t>
      </w:r>
    </w:p>
    <w:p w14:paraId="604884BD" w14:textId="77777777" w:rsidR="00A41B6B" w:rsidRPr="00B55474" w:rsidRDefault="00A41B6B" w:rsidP="00670C02">
      <w:pPr>
        <w:pStyle w:val="Listenabsatz"/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4ECC8C68" w14:textId="7D744785" w:rsidR="00FE5C46" w:rsidRPr="00B55474" w:rsidRDefault="00FE5C46" w:rsidP="00670C02">
      <w:pPr>
        <w:pStyle w:val="Listenabsatz"/>
        <w:numPr>
          <w:ilvl w:val="0"/>
          <w:numId w:val="1"/>
        </w:num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Weil deine Mitgliedschaft dazu beiträgt, das</w:t>
      </w:r>
      <w:r w:rsidR="00A41B6B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s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wir als ortsansässiger Träger weiter machen können</w:t>
      </w:r>
      <w:r w:rsidR="00F42DE5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 und wir Eltern über unseren Kindergarten entscheiden können.</w:t>
      </w:r>
    </w:p>
    <w:p w14:paraId="7B78ECD6" w14:textId="3AE91B8A" w:rsidR="000B706F" w:rsidRPr="00B55474" w:rsidRDefault="000B706F" w:rsidP="00670C02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4E6028AA" w14:textId="77777777" w:rsidR="00440300" w:rsidRPr="00B55474" w:rsidRDefault="00440300" w:rsidP="001471D9">
      <w:pPr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7D6FAA6B" w14:textId="77777777" w:rsidR="00C6377E" w:rsidRPr="00B55474" w:rsidRDefault="00C6377E" w:rsidP="00670C02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2C0900CE" w14:textId="7869962C" w:rsidR="00091845" w:rsidRPr="00AF674F" w:rsidRDefault="001471D9" w:rsidP="00670C02">
      <w:pPr>
        <w:jc w:val="center"/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</w:pPr>
      <w:r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  <w:t>Wer</w:t>
      </w:r>
      <w:r w:rsidR="00091845" w:rsidRPr="00AF674F">
        <w:rPr>
          <w:rFonts w:ascii="Arial" w:eastAsia="Arial" w:hAnsi="Arial" w:cs="Arial"/>
          <w:noProof/>
          <w:color w:val="EF792F"/>
          <w:w w:val="90"/>
          <w:sz w:val="26"/>
          <w:szCs w:val="26"/>
          <w:u w:val="single"/>
          <w:lang w:bidi="de-DE"/>
        </w:rPr>
        <w:t xml:space="preserve"> unterstützt uns noch?</w:t>
      </w:r>
    </w:p>
    <w:p w14:paraId="64AC6C62" w14:textId="77777777" w:rsidR="00A41B6B" w:rsidRPr="00EA48D6" w:rsidRDefault="00A41B6B" w:rsidP="00670C02">
      <w:pPr>
        <w:jc w:val="center"/>
        <w:rPr>
          <w:rFonts w:ascii="Arial" w:eastAsia="Arial" w:hAnsi="Arial" w:cs="Arial"/>
          <w:noProof/>
          <w:color w:val="EF792F"/>
          <w:w w:val="90"/>
          <w:sz w:val="24"/>
          <w:szCs w:val="24"/>
          <w:lang w:bidi="de-DE"/>
        </w:rPr>
      </w:pPr>
    </w:p>
    <w:p w14:paraId="6351FC46" w14:textId="23BA3FE7" w:rsidR="00091845" w:rsidRPr="00B55474" w:rsidRDefault="00091845" w:rsidP="00670C02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</w:t>
      </w:r>
      <w:r w:rsidR="00A41B6B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 xml:space="preserve">er </w:t>
      </w: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C</w:t>
      </w:r>
      <w:r w:rsidR="00F42DE5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aritasv</w:t>
      </w:r>
      <w:r w:rsidR="00A41B6B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erband der Diöz</w:t>
      </w:r>
      <w:r w:rsidR="00F42DE5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e</w:t>
      </w:r>
      <w:r w:rsidR="00A41B6B"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se Würzburg</w:t>
      </w:r>
      <w:r w:rsid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:</w:t>
      </w:r>
    </w:p>
    <w:p w14:paraId="75B0F04C" w14:textId="77777777" w:rsidR="00A41B6B" w:rsidRPr="00B55474" w:rsidRDefault="00A41B6B" w:rsidP="00670C02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89A84BD" w14:textId="4A4BEC3C" w:rsidR="0024610C" w:rsidRPr="00B55474" w:rsidRDefault="00091845" w:rsidP="00BC509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4"/>
          <w:szCs w:val="24"/>
          <w:lang w:bidi="de-DE"/>
        </w:rPr>
        <w:t>D.h. natürlich stehen wir mit dieser Verantwortung nicht alleine da, sondern werden vom Caritasverband der Diözese Würzburg unterstützt, z.B. bei der Übernahme der Personalverwaltung und durch fachliche Beratung.</w:t>
      </w:r>
    </w:p>
    <w:p w14:paraId="5D795BD9" w14:textId="77777777" w:rsidR="00336DBA" w:rsidRPr="00B55474" w:rsidRDefault="00336DBA" w:rsidP="00BC509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72A14EF7" w14:textId="77777777" w:rsidR="00BE277A" w:rsidRPr="00B55474" w:rsidRDefault="00BE277A" w:rsidP="00BC509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177D528D" w14:textId="77777777" w:rsidR="001471D9" w:rsidRPr="00B55474" w:rsidRDefault="001471D9" w:rsidP="00BC5096">
      <w:pPr>
        <w:jc w:val="center"/>
        <w:rPr>
          <w:rFonts w:ascii="Arial" w:eastAsia="Arial" w:hAnsi="Arial" w:cs="Arial"/>
          <w:noProof/>
          <w:w w:val="90"/>
          <w:sz w:val="24"/>
          <w:szCs w:val="24"/>
          <w:lang w:bidi="de-DE"/>
        </w:rPr>
      </w:pPr>
    </w:p>
    <w:p w14:paraId="5B79A373" w14:textId="77777777" w:rsidR="00AF674F" w:rsidRDefault="00AF674F" w:rsidP="00C6377E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color w:val="EF792F"/>
          <w:w w:val="90"/>
          <w:sz w:val="22"/>
          <w:szCs w:val="22"/>
          <w:lang w:bidi="de-DE"/>
        </w:rPr>
      </w:pPr>
    </w:p>
    <w:p w14:paraId="3C886ABA" w14:textId="5AB48C5D" w:rsidR="00C6377E" w:rsidRPr="00AF674F" w:rsidRDefault="00B86477" w:rsidP="00C6377E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color w:val="EF792F"/>
          <w:w w:val="90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Willst du </w:t>
      </w:r>
      <w:r w:rsidR="00670C02" w:rsidRPr="00AF674F">
        <w:rPr>
          <w:rFonts w:ascii="Arial" w:eastAsia="Arial" w:hAnsi="Arial" w:cs="Arial"/>
          <w:noProof/>
          <w:color w:val="EF792F"/>
          <w:w w:val="90"/>
          <w:lang w:bidi="de-DE"/>
        </w:rPr>
        <w:t>dabei</w:t>
      </w: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 sein</w:t>
      </w:r>
      <w:r w:rsidR="00670C02" w:rsidRPr="00AF674F">
        <w:rPr>
          <w:rFonts w:ascii="Arial" w:eastAsia="Arial" w:hAnsi="Arial" w:cs="Arial"/>
          <w:noProof/>
          <w:color w:val="EF792F"/>
          <w:w w:val="90"/>
          <w:lang w:bidi="de-DE"/>
        </w:rPr>
        <w:t>?</w:t>
      </w: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 Dann fülle einfach</w:t>
      </w:r>
      <w:r w:rsidR="00C6377E"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 den</w:t>
      </w:r>
    </w:p>
    <w:p w14:paraId="552D8C4E" w14:textId="642456D6" w:rsidR="00C6377E" w:rsidRPr="00AF674F" w:rsidRDefault="0024610C" w:rsidP="00C6377E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color w:val="EF792F"/>
          <w:w w:val="90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>nachfolgenden Abschnitt aus</w:t>
      </w:r>
      <w:r w:rsidR="00C6377E"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 und </w:t>
      </w:r>
      <w:r w:rsidR="00B86477"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gebe </w:t>
      </w:r>
      <w:r w:rsidR="00C6377E" w:rsidRPr="00AF674F">
        <w:rPr>
          <w:rFonts w:ascii="Arial" w:eastAsia="Arial" w:hAnsi="Arial" w:cs="Arial"/>
          <w:noProof/>
          <w:color w:val="EF792F"/>
          <w:w w:val="90"/>
          <w:lang w:bidi="de-DE"/>
        </w:rPr>
        <w:t>ihn</w:t>
      </w: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 xml:space="preserve"> im</w:t>
      </w:r>
    </w:p>
    <w:p w14:paraId="07B5A426" w14:textId="291E5591" w:rsidR="00C6377E" w:rsidRPr="00AF674F" w:rsidRDefault="0024610C" w:rsidP="00C6377E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color w:val="EF792F"/>
          <w:w w:val="90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>KiGa ab. Vielen DANK, dass du uns und unsere</w:t>
      </w:r>
    </w:p>
    <w:p w14:paraId="00691A16" w14:textId="0BC55992" w:rsidR="00670C02" w:rsidRPr="00AF674F" w:rsidRDefault="0024610C" w:rsidP="00C6377E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color w:val="EF792F"/>
          <w:w w:val="90"/>
          <w:lang w:bidi="de-DE"/>
        </w:rPr>
      </w:pPr>
      <w:r w:rsidRPr="00AF674F">
        <w:rPr>
          <w:rFonts w:ascii="Arial" w:eastAsia="Arial" w:hAnsi="Arial" w:cs="Arial"/>
          <w:noProof/>
          <w:color w:val="EF792F"/>
          <w:w w:val="90"/>
          <w:lang w:bidi="de-DE"/>
        </w:rPr>
        <w:t>Kinder unterstützt</w:t>
      </w:r>
    </w:p>
    <w:p w14:paraId="713C8DA3" w14:textId="77777777" w:rsidR="00670C02" w:rsidRPr="00B55474" w:rsidRDefault="00670C02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4CC8D1D" w14:textId="1766B1ED" w:rsidR="00B55474" w:rsidRDefault="00670C02" w:rsidP="00B55474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w w:val="90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JA, </w:t>
      </w:r>
      <w:r w:rsidRPr="00B55474">
        <w:rPr>
          <w:rFonts w:ascii="Arial" w:eastAsia="Arial" w:hAnsi="Arial" w:cs="Arial"/>
          <w:noProof/>
          <w:w w:val="90"/>
          <w:lang w:bidi="de-DE"/>
        </w:rPr>
        <w:t xml:space="preserve">ich unterstütze die Arbeit des </w:t>
      </w:r>
      <w:r w:rsidR="00B55474">
        <w:rPr>
          <w:rFonts w:ascii="Arial" w:eastAsia="Arial" w:hAnsi="Arial" w:cs="Arial"/>
          <w:noProof/>
          <w:w w:val="90"/>
          <w:lang w:bidi="de-DE"/>
        </w:rPr>
        <w:t>Kindergartenverein</w:t>
      </w:r>
    </w:p>
    <w:p w14:paraId="559E2795" w14:textId="092D1AA3" w:rsidR="00670C02" w:rsidRPr="00B55474" w:rsidRDefault="00B55474" w:rsidP="00B55474">
      <w:pPr>
        <w:pBdr>
          <w:left w:val="dashSmallGap" w:sz="4" w:space="1" w:color="auto"/>
        </w:pBdr>
        <w:ind w:firstLine="720"/>
        <w:jc w:val="center"/>
        <w:rPr>
          <w:rFonts w:ascii="Arial" w:eastAsia="Arial" w:hAnsi="Arial" w:cs="Arial"/>
          <w:noProof/>
          <w:w w:val="90"/>
          <w:lang w:bidi="de-DE"/>
        </w:rPr>
      </w:pPr>
      <w:r>
        <w:rPr>
          <w:rFonts w:ascii="Arial" w:eastAsia="Arial" w:hAnsi="Arial" w:cs="Arial"/>
          <w:noProof/>
          <w:w w:val="90"/>
          <w:lang w:bidi="de-DE"/>
        </w:rPr>
        <w:t>St. Elisabeth e.V</w:t>
      </w:r>
      <w:r w:rsidR="00AF674F" w:rsidRPr="00B55474">
        <w:rPr>
          <w:rFonts w:ascii="Arial" w:eastAsia="Arial" w:hAnsi="Arial" w:cs="Arial"/>
          <w:noProof/>
          <w:w w:val="90"/>
          <w:lang w:bidi="de-DE"/>
        </w:rPr>
        <w:t>.</w:t>
      </w:r>
      <w:r w:rsidR="00670C02" w:rsidRPr="00B55474">
        <w:rPr>
          <w:rFonts w:ascii="Arial" w:eastAsia="Arial" w:hAnsi="Arial" w:cs="Arial"/>
          <w:noProof/>
          <w:w w:val="90"/>
          <w:lang w:bidi="de-DE"/>
        </w:rPr>
        <w:t xml:space="preserve"> und werde Mitglied</w:t>
      </w:r>
      <w:r>
        <w:rPr>
          <w:rFonts w:ascii="Arial" w:eastAsia="Arial" w:hAnsi="Arial" w:cs="Arial"/>
          <w:noProof/>
          <w:w w:val="90"/>
          <w:lang w:bidi="de-DE"/>
        </w:rPr>
        <w:t>:</w:t>
      </w:r>
    </w:p>
    <w:p w14:paraId="4AB3E852" w14:textId="77777777" w:rsidR="00670C02" w:rsidRPr="00B55474" w:rsidRDefault="00670C02" w:rsidP="00B55474">
      <w:pPr>
        <w:pBdr>
          <w:left w:val="dashSmallGap" w:sz="4" w:space="1" w:color="auto"/>
        </w:pBdr>
        <w:jc w:val="center"/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F6C57E3" w14:textId="6EF5BD14" w:rsidR="00670C02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</w:t>
      </w:r>
      <w:r w:rsidR="00670C02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NAME</w:t>
      </w:r>
      <w:r w:rsidR="00DD0701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:</w:t>
      </w:r>
      <w:r w:rsidR="00670C02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_______________________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__________</w:t>
      </w:r>
    </w:p>
    <w:p w14:paraId="4301AD92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959C774" w14:textId="011BF859" w:rsidR="00670C02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</w:t>
      </w:r>
      <w:r w:rsidR="00670C02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Vorname:_____________________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___________</w:t>
      </w:r>
    </w:p>
    <w:p w14:paraId="0C7A3901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693B9BB1" w14:textId="6774319C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Straße, Nr</w:t>
      </w:r>
      <w:r w:rsidR="00DD0701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:</w:t>
      </w: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___________</w:t>
      </w:r>
    </w:p>
    <w:p w14:paraId="6A75786D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26FFA640" w14:textId="78E90C35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PLZ, Wohnort:_________________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___________</w:t>
      </w:r>
    </w:p>
    <w:p w14:paraId="15D5ED13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281CF908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2AA0FC1A" w14:textId="1A67DBDE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Art des Mitgliedsbeitrags:</w:t>
      </w:r>
    </w:p>
    <w:p w14:paraId="1D97883A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6390996" w14:textId="6D669945" w:rsidR="00670C02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o  Allgemeiner Jahresbeitrag, derzeit 1</w:t>
      </w:r>
      <w:r w:rsidR="00240EA6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6</w:t>
      </w: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Euro</w:t>
      </w:r>
    </w:p>
    <w:p w14:paraId="4A97EA5F" w14:textId="77777777" w:rsidR="00DC1DC1" w:rsidRPr="0024610C" w:rsidRDefault="00DC1DC1" w:rsidP="00DC1DC1">
      <w:pPr>
        <w:pBdr>
          <w:left w:val="dashSmallGap" w:sz="4" w:space="1" w:color="auto"/>
        </w:pBdr>
        <w:rPr>
          <w:sz w:val="22"/>
          <w:szCs w:val="22"/>
          <w:lang w:bidi="de-DE"/>
        </w:rPr>
      </w:pPr>
    </w:p>
    <w:p w14:paraId="6013C373" w14:textId="77777777" w:rsidR="00DC1DC1" w:rsidRPr="00B55474" w:rsidRDefault="00EA48D6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24610C"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  <mc:AlternateContent>
          <mc:Choice Requires="wps">
            <w:drawing>
              <wp:anchor distT="36576" distB="36576" distL="36576" distR="36576" simplePos="0" relativeHeight="251680256" behindDoc="0" locked="0" layoutInCell="1" allowOverlap="1" wp14:anchorId="57773356" wp14:editId="0BA01B87">
                <wp:simplePos x="0" y="0"/>
                <wp:positionH relativeFrom="column">
                  <wp:posOffset>7917815</wp:posOffset>
                </wp:positionH>
                <wp:positionV relativeFrom="page">
                  <wp:posOffset>6213018</wp:posOffset>
                </wp:positionV>
                <wp:extent cx="1609725" cy="990600"/>
                <wp:effectExtent l="0" t="0" r="9525" b="0"/>
                <wp:wrapNone/>
                <wp:docPr id="1809417838" name="Textfeld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AD9A1C" w14:textId="77777777" w:rsidR="00EA48D6" w:rsidRDefault="00EA48D6" w:rsidP="00EA48D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 w:rsidRPr="009607ED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 xml:space="preserve">Kindergarten </w:t>
                            </w:r>
                          </w:p>
                          <w:p w14:paraId="10FDEF7A" w14:textId="77777777" w:rsidR="00EA48D6" w:rsidRDefault="00EA48D6" w:rsidP="00EA48D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 w:rsidRPr="009607ED"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St. Jose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f Opferbaum</w:t>
                            </w:r>
                          </w:p>
                          <w:p w14:paraId="78D8E3D9" w14:textId="77777777" w:rsidR="00EA48D6" w:rsidRDefault="00EA48D6" w:rsidP="00EA48D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</w:p>
                          <w:p w14:paraId="33A9F571" w14:textId="77777777" w:rsidR="00EA48D6" w:rsidRDefault="00EA48D6" w:rsidP="00EA48D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Ritterstraße 23</w:t>
                            </w:r>
                          </w:p>
                          <w:p w14:paraId="1A39C266" w14:textId="77777777" w:rsidR="00EA48D6" w:rsidRDefault="00EA48D6" w:rsidP="00EA48D6">
                            <w:pPr>
                              <w:widowControl w:val="0"/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</w:pPr>
                          </w:p>
                          <w:p w14:paraId="34E38E6F" w14:textId="77777777" w:rsidR="00EA48D6" w:rsidRPr="009607ED" w:rsidRDefault="00EA48D6" w:rsidP="00EA48D6">
                            <w:pPr>
                              <w:widowControl w:val="0"/>
                              <w:rPr>
                                <w:rFonts w:ascii="Arial" w:hAnsi="Arial" w:cs="Arial"/>
                                <w:noProof/>
                                <w:color w:val="FFFFFE"/>
                                <w:w w:val="90"/>
                                <w:lang w:val="en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FFFFFE"/>
                                <w:spacing w:val="40"/>
                                <w:w w:val="90"/>
                                <w:lang w:bidi="de-DE"/>
                              </w:rPr>
                              <w:t>97241 Bergtheim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73356" id="_x0000_s1031" type="#_x0000_t202" style="position:absolute;margin-left:623.45pt;margin-top:489.2pt;width:126.75pt;height:78pt;z-index:251680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1AAD9A1C" w14:textId="77777777" w:rsidR="00EA48D6" w:rsidRDefault="00EA48D6" w:rsidP="00EA48D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 w:rsidRPr="009607ED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 xml:space="preserve">Kindergarten </w:t>
                      </w:r>
                    </w:p>
                    <w:p w14:paraId="10FDEF7A" w14:textId="77777777" w:rsidR="00EA48D6" w:rsidRDefault="00EA48D6" w:rsidP="00EA48D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 w:rsidRPr="009607ED"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St. Jose</w:t>
                      </w: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f Opferbaum</w:t>
                      </w:r>
                    </w:p>
                    <w:p w14:paraId="78D8E3D9" w14:textId="77777777" w:rsidR="00EA48D6" w:rsidRDefault="00EA48D6" w:rsidP="00EA48D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</w:p>
                    <w:p w14:paraId="33A9F571" w14:textId="77777777" w:rsidR="00EA48D6" w:rsidRDefault="00EA48D6" w:rsidP="00EA48D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Ritterstraße 23</w:t>
                      </w:r>
                    </w:p>
                    <w:p w14:paraId="1A39C266" w14:textId="77777777" w:rsidR="00EA48D6" w:rsidRDefault="00EA48D6" w:rsidP="00EA48D6">
                      <w:pPr>
                        <w:widowControl w:val="0"/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</w:pPr>
                    </w:p>
                    <w:p w14:paraId="34E38E6F" w14:textId="77777777" w:rsidR="00EA48D6" w:rsidRPr="009607ED" w:rsidRDefault="00EA48D6" w:rsidP="00EA48D6">
                      <w:pPr>
                        <w:widowControl w:val="0"/>
                        <w:rPr>
                          <w:rFonts w:ascii="Arial" w:hAnsi="Arial" w:cs="Arial"/>
                          <w:noProof/>
                          <w:color w:val="FFFFFE"/>
                          <w:w w:val="90"/>
                          <w:lang w:val="en"/>
                        </w:rPr>
                      </w:pPr>
                      <w:r>
                        <w:rPr>
                          <w:rFonts w:ascii="Arial" w:eastAsia="Arial" w:hAnsi="Arial" w:cs="Arial"/>
                          <w:noProof/>
                          <w:color w:val="FFFFFE"/>
                          <w:spacing w:val="40"/>
                          <w:w w:val="90"/>
                          <w:lang w:bidi="de-DE"/>
                        </w:rPr>
                        <w:t>97241 Bergtheim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24610C">
        <w:rPr>
          <w:rFonts w:ascii="Arial" w:eastAsia="Arial" w:hAnsi="Arial" w:cs="Arial"/>
          <w:noProof/>
          <w:w w:val="90"/>
          <w:sz w:val="22"/>
          <w:szCs w:val="22"/>
          <w:lang w:val="en-US" w:bidi="de-DE"/>
        </w:rPr>
        <w:drawing>
          <wp:anchor distT="0" distB="0" distL="114300" distR="114300" simplePos="0" relativeHeight="251683328" behindDoc="1" locked="0" layoutInCell="1" allowOverlap="1" wp14:anchorId="0330C337" wp14:editId="00BDBC79">
            <wp:simplePos x="0" y="0"/>
            <wp:positionH relativeFrom="column">
              <wp:posOffset>7488931</wp:posOffset>
            </wp:positionH>
            <wp:positionV relativeFrom="paragraph">
              <wp:posOffset>6223000</wp:posOffset>
            </wp:positionV>
            <wp:extent cx="360843" cy="391160"/>
            <wp:effectExtent l="0" t="0" r="1270" b="8890"/>
            <wp:wrapNone/>
            <wp:docPr id="2111602343" name="Grafik 2111602343" descr="Ein Bild, das Zeichnung, Entwurf, Blume, Kinderkuns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967129" name="Grafik 1" descr="Ein Bild, das Zeichnung, Entwurf, Blume, Kinderkunst enthält.&#10;&#10;Automatisch generierte Beschreibu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843" cy="391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DC1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o  freiwilliger Jahresbeitrag in Höhe von</w:t>
      </w:r>
    </w:p>
    <w:p w14:paraId="49AF9BD5" w14:textId="7E6D7513" w:rsidR="00091845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    __________Euro</w:t>
      </w:r>
    </w:p>
    <w:p w14:paraId="28AB0BF0" w14:textId="6D126EE1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6"/>
          <w:szCs w:val="16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    </w:t>
      </w:r>
      <w:r w:rsidRPr="00B55474">
        <w:rPr>
          <w:rFonts w:ascii="Arial" w:eastAsia="Arial" w:hAnsi="Arial" w:cs="Arial"/>
          <w:noProof/>
          <w:w w:val="90"/>
          <w:sz w:val="16"/>
          <w:szCs w:val="16"/>
          <w:lang w:bidi="de-DE"/>
        </w:rPr>
        <w:t>(mind. in Höhe des allg. Jahresbeitrags)</w:t>
      </w:r>
    </w:p>
    <w:p w14:paraId="37A36F19" w14:textId="77777777" w:rsidR="00DC1DC1" w:rsidRP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513BDC8B" w14:textId="77777777" w:rsidR="00B55474" w:rsidRDefault="00DC1DC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Ich ermächtige hiermit </w:t>
      </w:r>
      <w:r w:rsid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den Kindergartenverein </w:t>
      </w:r>
    </w:p>
    <w:p w14:paraId="12DB8A06" w14:textId="7F623E2C" w:rsidR="00B55474" w:rsidRDefault="00B55474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St. Elisabeth e.V., Träger </w:t>
      </w:r>
      <w:r w:rsidR="00DC1DC1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des 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KiGa</w:t>
      </w:r>
      <w:r w:rsidR="00DC1DC1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DC1DC1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Opferbaum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jährlich den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</w:p>
    <w:p w14:paraId="28AF8811" w14:textId="77777777" w:rsidR="00B55474" w:rsidRDefault="00B55474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Oben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angegebenen Betrag von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meinem/unserem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Konto im </w:t>
      </w:r>
    </w:p>
    <w:p w14:paraId="0C97363E" w14:textId="4B3137BA" w:rsidR="00DC1DC1" w:rsidRPr="00B55474" w:rsidRDefault="00B55474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SEPA-Lastschriftverfahren</w:t>
      </w: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einzuziehen. </w:t>
      </w:r>
    </w:p>
    <w:p w14:paraId="64281A28" w14:textId="77777777" w:rsid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Dieses Lastschriftmandat erlischt umgehend</w:t>
      </w:r>
      <w:r w:rsid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durch Widerruf </w:t>
      </w:r>
    </w:p>
    <w:p w14:paraId="62A566BE" w14:textId="77777777" w:rsidR="00B55474" w:rsidRDefault="00B55474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oder mit dem Austritt aus dem</w:t>
      </w: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Kindergartenverein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</w:p>
    <w:p w14:paraId="2CEF376C" w14:textId="3CB9D840" w:rsidR="0024610C" w:rsidRPr="00B55474" w:rsidRDefault="00B55474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St. Elisabeth e.V. </w:t>
      </w:r>
    </w:p>
    <w:p w14:paraId="211E9EF4" w14:textId="77777777" w:rsidR="00BC5096" w:rsidRPr="00B55474" w:rsidRDefault="00BC5096" w:rsidP="00BC5096">
      <w:pPr>
        <w:pBdr>
          <w:left w:val="dashSmallGap" w:sz="4" w:space="1" w:color="auto"/>
        </w:pBdr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Pr="00B55474"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  <w:t>Sollten sich meine Angaben ändern, werde ich dies</w:t>
      </w:r>
    </w:p>
    <w:p w14:paraId="2EC4ADCA" w14:textId="28375B24" w:rsidR="00BC5096" w:rsidRPr="00B55474" w:rsidRDefault="00BC5096" w:rsidP="00BC5096">
      <w:pPr>
        <w:pBdr>
          <w:left w:val="dashSmallGap" w:sz="4" w:space="1" w:color="auto"/>
        </w:pBdr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  <w:t xml:space="preserve">   dem Verein</w:t>
      </w:r>
      <w:r w:rsidR="00B55474"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  <w:t xml:space="preserve"> umgehend</w:t>
      </w:r>
      <w:r w:rsidRPr="00B55474">
        <w:rPr>
          <w:rFonts w:ascii="Arial" w:eastAsia="Arial" w:hAnsi="Arial" w:cs="Arial"/>
          <w:b/>
          <w:bCs/>
          <w:noProof/>
          <w:w w:val="90"/>
          <w:sz w:val="18"/>
          <w:szCs w:val="18"/>
          <w:lang w:bidi="de-DE"/>
        </w:rPr>
        <w:t xml:space="preserve"> mitteilen.</w:t>
      </w:r>
    </w:p>
    <w:p w14:paraId="690404F6" w14:textId="77777777" w:rsidR="0024610C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47D05ABD" w14:textId="6C5E005B" w:rsidR="0024610C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Bank:   ______________________________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</w:t>
      </w:r>
    </w:p>
    <w:p w14:paraId="671D1540" w14:textId="77777777" w:rsidR="0024610C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32E6DB1C" w14:textId="64E5F2E9" w:rsidR="0024610C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 xml:space="preserve">   IBAN:   ______________________________</w:t>
      </w:r>
      <w:r w:rsidR="00AF674F" w:rsidRPr="00B55474">
        <w:rPr>
          <w:rFonts w:ascii="Arial" w:eastAsia="Arial" w:hAnsi="Arial" w:cs="Arial"/>
          <w:noProof/>
          <w:w w:val="90"/>
          <w:sz w:val="22"/>
          <w:szCs w:val="22"/>
          <w:lang w:bidi="de-DE"/>
        </w:rPr>
        <w:t>___</w:t>
      </w:r>
    </w:p>
    <w:p w14:paraId="64759E6F" w14:textId="77777777" w:rsidR="0024610C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2"/>
          <w:szCs w:val="22"/>
          <w:lang w:bidi="de-DE"/>
        </w:rPr>
      </w:pPr>
    </w:p>
    <w:p w14:paraId="5F61B364" w14:textId="77B09B55" w:rsidR="00AF674F" w:rsidRPr="00B55474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Eine Kündigung der Mitgli</w:t>
      </w:r>
      <w:r w:rsid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e</w:t>
      </w: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dschaft ist jeweils zum Ende</w:t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</w:p>
    <w:p w14:paraId="766B8E01" w14:textId="77777777" w:rsidR="00AF674F" w:rsidRPr="00B55474" w:rsidRDefault="00AF674F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des Jahres möglich. Die Kündigung muss dazu bis</w:t>
      </w: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</w:p>
    <w:p w14:paraId="7E70A3FB" w14:textId="26A12928" w:rsidR="00AF674F" w:rsidRPr="00B55474" w:rsidRDefault="00AF674F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bidi="de-DE"/>
        </w:rPr>
      </w:pP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30.November de</w:t>
      </w:r>
      <w:r w:rsidR="00336DBA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r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Vorstandschaft in schriftlicher Form</w:t>
      </w: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</w:t>
      </w:r>
      <w:r w:rsidR="00336DBA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v</w:t>
      </w:r>
      <w:r w:rsidR="0024610C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or</w:t>
      </w:r>
      <w:r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>-</w:t>
      </w:r>
    </w:p>
    <w:p w14:paraId="4B28B7A7" w14:textId="764CA4E3" w:rsidR="0024610C" w:rsidRPr="00AF674F" w:rsidRDefault="00FE1BE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18"/>
          <w:szCs w:val="18"/>
          <w:lang w:val="en-US" w:bidi="de-DE"/>
        </w:rPr>
      </w:pPr>
      <w:r>
        <w:rPr>
          <w:rFonts w:ascii="Arial" w:eastAsia="Arial" w:hAnsi="Arial" w:cs="Arial"/>
          <w:noProof/>
          <w:w w:val="90"/>
          <w:sz w:val="24"/>
          <w:szCs w:val="24"/>
          <w:lang w:val="en-US" w:bidi="de-DE"/>
        </w:rPr>
        <w:drawing>
          <wp:anchor distT="0" distB="0" distL="114300" distR="114300" simplePos="0" relativeHeight="251684352" behindDoc="1" locked="0" layoutInCell="1" allowOverlap="1" wp14:anchorId="12A0C23C" wp14:editId="797C65E9">
            <wp:simplePos x="0" y="0"/>
            <wp:positionH relativeFrom="column">
              <wp:posOffset>-183156</wp:posOffset>
            </wp:positionH>
            <wp:positionV relativeFrom="paragraph">
              <wp:posOffset>145580</wp:posOffset>
            </wp:positionV>
            <wp:extent cx="304800" cy="304800"/>
            <wp:effectExtent l="0" t="38100" r="0" b="19050"/>
            <wp:wrapNone/>
            <wp:docPr id="2059668249" name="Grafik 1" descr="Schere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668249" name="Grafik 2059668249" descr="Schere mit einfarbiger Füll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137567"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674F" w:rsidRPr="00B55474">
        <w:rPr>
          <w:rFonts w:ascii="Arial" w:eastAsia="Arial" w:hAnsi="Arial" w:cs="Arial"/>
          <w:noProof/>
          <w:w w:val="90"/>
          <w:sz w:val="18"/>
          <w:szCs w:val="18"/>
          <w:lang w:bidi="de-DE"/>
        </w:rPr>
        <w:t xml:space="preserve">   </w:t>
      </w:r>
      <w:r w:rsidR="00B55474">
        <w:rPr>
          <w:rFonts w:ascii="Arial" w:eastAsia="Arial" w:hAnsi="Arial" w:cs="Arial"/>
          <w:noProof/>
          <w:w w:val="90"/>
          <w:sz w:val="18"/>
          <w:szCs w:val="18"/>
          <w:lang w:val="en-US" w:bidi="de-DE"/>
        </w:rPr>
        <w:t>liegen.</w:t>
      </w:r>
    </w:p>
    <w:p w14:paraId="0B160475" w14:textId="2CE7E6A2" w:rsidR="00FE1BE1" w:rsidRDefault="00FE1BE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4"/>
          <w:szCs w:val="24"/>
          <w:lang w:val="en-US" w:bidi="de-DE"/>
        </w:rPr>
      </w:pPr>
    </w:p>
    <w:p w14:paraId="306A3F79" w14:textId="613024E3" w:rsidR="0024610C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sz w:val="24"/>
          <w:szCs w:val="24"/>
          <w:lang w:val="en-US" w:bidi="de-DE"/>
        </w:rPr>
      </w:pPr>
      <w:r>
        <w:rPr>
          <w:rFonts w:ascii="Arial" w:eastAsia="Arial" w:hAnsi="Arial" w:cs="Arial"/>
          <w:noProof/>
          <w:w w:val="90"/>
          <w:sz w:val="24"/>
          <w:szCs w:val="24"/>
          <w:lang w:val="en-US" w:bidi="de-DE"/>
        </w:rPr>
        <w:t xml:space="preserve">   ____________________________________</w:t>
      </w:r>
    </w:p>
    <w:p w14:paraId="1A3D1A5E" w14:textId="0D34FF8C" w:rsidR="0024610C" w:rsidRDefault="0024610C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lang w:val="en-US" w:bidi="de-DE"/>
        </w:rPr>
      </w:pPr>
      <w:r w:rsidRPr="0024610C">
        <w:rPr>
          <w:rFonts w:ascii="Arial" w:eastAsia="Arial" w:hAnsi="Arial" w:cs="Arial"/>
          <w:noProof/>
          <w:w w:val="90"/>
          <w:lang w:val="en-US" w:bidi="de-DE"/>
        </w:rPr>
        <w:t xml:space="preserve">   Datum</w:t>
      </w:r>
      <w:r w:rsidRPr="0024610C">
        <w:rPr>
          <w:rFonts w:ascii="Arial" w:eastAsia="Arial" w:hAnsi="Arial" w:cs="Arial"/>
          <w:noProof/>
          <w:w w:val="90"/>
          <w:lang w:val="en-US" w:bidi="de-DE"/>
        </w:rPr>
        <w:tab/>
      </w:r>
      <w:r w:rsidRPr="0024610C">
        <w:rPr>
          <w:rFonts w:ascii="Arial" w:eastAsia="Arial" w:hAnsi="Arial" w:cs="Arial"/>
          <w:noProof/>
          <w:w w:val="90"/>
          <w:lang w:val="en-US" w:bidi="de-DE"/>
        </w:rPr>
        <w:tab/>
      </w:r>
      <w:r w:rsidRPr="0024610C">
        <w:rPr>
          <w:rFonts w:ascii="Arial" w:eastAsia="Arial" w:hAnsi="Arial" w:cs="Arial"/>
          <w:noProof/>
          <w:w w:val="90"/>
          <w:lang w:val="en-US" w:bidi="de-DE"/>
        </w:rPr>
        <w:tab/>
        <w:t>Unterschrift</w:t>
      </w:r>
    </w:p>
    <w:p w14:paraId="5ED10A82" w14:textId="77777777" w:rsidR="00FE1BE1" w:rsidRPr="0024610C" w:rsidRDefault="00FE1BE1" w:rsidP="00DC1DC1">
      <w:pPr>
        <w:pBdr>
          <w:left w:val="dashSmallGap" w:sz="4" w:space="1" w:color="auto"/>
        </w:pBdr>
        <w:rPr>
          <w:rFonts w:ascii="Arial" w:eastAsia="Arial" w:hAnsi="Arial" w:cs="Arial"/>
          <w:noProof/>
          <w:w w:val="90"/>
          <w:lang w:val="en-US" w:bidi="de-DE"/>
        </w:rPr>
      </w:pPr>
    </w:p>
    <w:sectPr w:rsidR="00FE1BE1" w:rsidRPr="0024610C" w:rsidSect="00951D8F">
      <w:pgSz w:w="16838" w:h="11906" w:orient="landscape" w:code="9"/>
      <w:pgMar w:top="170" w:right="851" w:bottom="170" w:left="851" w:header="357" w:footer="357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8A2E6" w14:textId="77777777" w:rsidR="00396B52" w:rsidRDefault="00396B52" w:rsidP="00084081">
      <w:r>
        <w:separator/>
      </w:r>
    </w:p>
  </w:endnote>
  <w:endnote w:type="continuationSeparator" w:id="0">
    <w:p w14:paraId="6420B7BE" w14:textId="77777777" w:rsidR="00396B52" w:rsidRDefault="00396B52" w:rsidP="00084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4F51" w14:textId="77777777" w:rsidR="00396B52" w:rsidRDefault="00396B52" w:rsidP="00084081">
      <w:r>
        <w:separator/>
      </w:r>
    </w:p>
  </w:footnote>
  <w:footnote w:type="continuationSeparator" w:id="0">
    <w:p w14:paraId="7F2A6467" w14:textId="77777777" w:rsidR="00396B52" w:rsidRDefault="00396B52" w:rsidP="00084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747474"/>
    <w:multiLevelType w:val="hybridMultilevel"/>
    <w:tmpl w:val="56F4419E"/>
    <w:lvl w:ilvl="0" w:tplc="2F76243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374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ED"/>
    <w:rsid w:val="00084081"/>
    <w:rsid w:val="00091845"/>
    <w:rsid w:val="000B706F"/>
    <w:rsid w:val="000D247E"/>
    <w:rsid w:val="00115185"/>
    <w:rsid w:val="001360D0"/>
    <w:rsid w:val="001413BB"/>
    <w:rsid w:val="001471D9"/>
    <w:rsid w:val="0015125A"/>
    <w:rsid w:val="0017047D"/>
    <w:rsid w:val="00194B1B"/>
    <w:rsid w:val="001B0EA4"/>
    <w:rsid w:val="001B326D"/>
    <w:rsid w:val="001B793B"/>
    <w:rsid w:val="0021799C"/>
    <w:rsid w:val="002232D5"/>
    <w:rsid w:val="00240EA6"/>
    <w:rsid w:val="0024610C"/>
    <w:rsid w:val="00257E01"/>
    <w:rsid w:val="002955B1"/>
    <w:rsid w:val="002A44C2"/>
    <w:rsid w:val="00336DBA"/>
    <w:rsid w:val="0036391E"/>
    <w:rsid w:val="00376E33"/>
    <w:rsid w:val="00394102"/>
    <w:rsid w:val="00396B52"/>
    <w:rsid w:val="003B0B44"/>
    <w:rsid w:val="003B7DE5"/>
    <w:rsid w:val="003E5E47"/>
    <w:rsid w:val="00440300"/>
    <w:rsid w:val="004F35B0"/>
    <w:rsid w:val="005346C7"/>
    <w:rsid w:val="00553BB9"/>
    <w:rsid w:val="005E59D6"/>
    <w:rsid w:val="005F1CB0"/>
    <w:rsid w:val="005F70E4"/>
    <w:rsid w:val="005F7D08"/>
    <w:rsid w:val="0060295E"/>
    <w:rsid w:val="00606D3B"/>
    <w:rsid w:val="006109CB"/>
    <w:rsid w:val="00625E20"/>
    <w:rsid w:val="00626238"/>
    <w:rsid w:val="00670C02"/>
    <w:rsid w:val="006E4F6D"/>
    <w:rsid w:val="00702958"/>
    <w:rsid w:val="00705DAC"/>
    <w:rsid w:val="00714B3D"/>
    <w:rsid w:val="00727723"/>
    <w:rsid w:val="007625CA"/>
    <w:rsid w:val="007A665C"/>
    <w:rsid w:val="007F6748"/>
    <w:rsid w:val="0080046F"/>
    <w:rsid w:val="0085545F"/>
    <w:rsid w:val="008E53EC"/>
    <w:rsid w:val="00904EDB"/>
    <w:rsid w:val="009071BC"/>
    <w:rsid w:val="00951D8F"/>
    <w:rsid w:val="009607ED"/>
    <w:rsid w:val="00A27716"/>
    <w:rsid w:val="00A41B6B"/>
    <w:rsid w:val="00AF674F"/>
    <w:rsid w:val="00B024DE"/>
    <w:rsid w:val="00B55474"/>
    <w:rsid w:val="00B86477"/>
    <w:rsid w:val="00B90275"/>
    <w:rsid w:val="00BC5096"/>
    <w:rsid w:val="00BE277A"/>
    <w:rsid w:val="00C1427F"/>
    <w:rsid w:val="00C32E9A"/>
    <w:rsid w:val="00C4400C"/>
    <w:rsid w:val="00C50DA3"/>
    <w:rsid w:val="00C6377E"/>
    <w:rsid w:val="00CA06D1"/>
    <w:rsid w:val="00CD4475"/>
    <w:rsid w:val="00D21265"/>
    <w:rsid w:val="00D41BBC"/>
    <w:rsid w:val="00D92F09"/>
    <w:rsid w:val="00D973A1"/>
    <w:rsid w:val="00DC1DC1"/>
    <w:rsid w:val="00DC3380"/>
    <w:rsid w:val="00DD0701"/>
    <w:rsid w:val="00E64E42"/>
    <w:rsid w:val="00E65CBA"/>
    <w:rsid w:val="00E82F94"/>
    <w:rsid w:val="00EA48D6"/>
    <w:rsid w:val="00EC1BBF"/>
    <w:rsid w:val="00F42DE5"/>
    <w:rsid w:val="00F9538A"/>
    <w:rsid w:val="00FE1BE1"/>
    <w:rsid w:val="00FE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1DFD0"/>
  <w15:chartTrackingRefBased/>
  <w15:docId w15:val="{7C0C0AA6-AD9B-401C-A206-0E08C6511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1799C"/>
    <w:rPr>
      <w:color w:val="212120"/>
      <w:kern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84081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rsid w:val="00084081"/>
    <w:rPr>
      <w:color w:val="212120"/>
      <w:kern w:val="28"/>
    </w:rPr>
  </w:style>
  <w:style w:type="paragraph" w:styleId="Fuzeile">
    <w:name w:val="footer"/>
    <w:basedOn w:val="Standard"/>
    <w:link w:val="FuzeileZchn"/>
    <w:rsid w:val="00084081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rsid w:val="00084081"/>
    <w:rPr>
      <w:color w:val="212120"/>
      <w:kern w:val="28"/>
    </w:rPr>
  </w:style>
  <w:style w:type="paragraph" w:styleId="Listenabsatz">
    <w:name w:val="List Paragraph"/>
    <w:basedOn w:val="Standard"/>
    <w:uiPriority w:val="34"/>
    <w:qFormat/>
    <w:rsid w:val="00714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28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9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1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sten\AppData\Roaming\Microsoft\Templates\Technologieunternehmen,%20Internetcaf&#233;-Men&#252;%20(dreifach%20gefaltet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07DA9-D12C-438B-A982-405E325F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Technologieunternehmen, Internetcafé-Menü (dreifach gefaltet)</Template>
  <TotalTime>0</TotalTime>
  <Pages>1</Pages>
  <Words>504</Words>
  <Characters>3176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3673</CharactersWithSpaces>
  <SharedDoc>false</SharedDoc>
  <HLinks>
    <vt:vector size="12" baseType="variant">
      <vt:variant>
        <vt:i4>2883611</vt:i4>
      </vt:variant>
      <vt:variant>
        <vt:i4>-1</vt:i4>
      </vt:variant>
      <vt:variant>
        <vt:i4>1083</vt:i4>
      </vt:variant>
      <vt:variant>
        <vt:i4>1</vt:i4>
      </vt:variant>
      <vt:variant>
        <vt:lpwstr>C:\Documents and Settings\tamic\Desktop\TC9990801-PB\TC9990801-IMG13.jpg</vt:lpwstr>
      </vt:variant>
      <vt:variant>
        <vt:lpwstr/>
      </vt:variant>
      <vt:variant>
        <vt:i4>2949147</vt:i4>
      </vt:variant>
      <vt:variant>
        <vt:i4>-1</vt:i4>
      </vt:variant>
      <vt:variant>
        <vt:i4>1101</vt:i4>
      </vt:variant>
      <vt:variant>
        <vt:i4>1</vt:i4>
      </vt:variant>
      <vt:variant>
        <vt:lpwstr>C:\Documents and Settings\tamic\Desktop\TC9990801-PB\TC9990801-IMG12.jpg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Bergmann</dc:creator>
  <cp:keywords/>
  <dc:description/>
  <cp:lastModifiedBy>Kindergarten Opferbaum</cp:lastModifiedBy>
  <cp:revision>4</cp:revision>
  <cp:lastPrinted>2025-11-24T14:52:00Z</cp:lastPrinted>
  <dcterms:created xsi:type="dcterms:W3CDTF">2024-03-28T11:25:00Z</dcterms:created>
  <dcterms:modified xsi:type="dcterms:W3CDTF">2025-11-24T15:03:00Z</dcterms:modified>
</cp:coreProperties>
</file>